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2A" w:rsidRPr="00A97615" w:rsidRDefault="00F14332" w:rsidP="00622C0E">
      <w:pPr>
        <w:autoSpaceDE w:val="0"/>
        <w:autoSpaceDN w:val="0"/>
        <w:adjustRightInd w:val="0"/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crimea-biz.com/upload/iblock/043/02.gif" style="width:42.75pt;height:45.75pt;visibility:visible;mso-wrap-style:square">
            <v:imagedata r:id="rId7" o:title="02"/>
          </v:shape>
        </w:pict>
      </w:r>
    </w:p>
    <w:p w:rsidR="001A722A" w:rsidRPr="00A97615" w:rsidRDefault="001A722A" w:rsidP="001A722A">
      <w:pPr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A97615">
        <w:rPr>
          <w:rFonts w:eastAsia="Calibri"/>
          <w:b/>
          <w:sz w:val="28"/>
          <w:szCs w:val="28"/>
          <w:lang w:eastAsia="en-US"/>
        </w:rPr>
        <w:t>АДМИНИСТРАЦИЯ НЕКРАСОВСКОГО СЕЛЬСКО</w:t>
      </w:r>
      <w:r w:rsidR="000A0022">
        <w:rPr>
          <w:rFonts w:eastAsia="Calibri"/>
          <w:b/>
          <w:sz w:val="28"/>
          <w:szCs w:val="28"/>
          <w:lang w:eastAsia="en-US"/>
        </w:rPr>
        <w:t xml:space="preserve">ГО ПОСЕЛЕНИЯ СОВЕТСКОГО РАЙОНА </w:t>
      </w:r>
      <w:r w:rsidRPr="00A97615">
        <w:rPr>
          <w:rFonts w:eastAsia="Calibri"/>
          <w:b/>
          <w:sz w:val="28"/>
          <w:szCs w:val="28"/>
          <w:lang w:eastAsia="en-US"/>
        </w:rPr>
        <w:t>РЕСПУБЛИКИ КРЫМ</w:t>
      </w:r>
    </w:p>
    <w:p w:rsidR="001A722A" w:rsidRPr="00A97615" w:rsidRDefault="001A722A" w:rsidP="001A722A">
      <w:pPr>
        <w:autoSpaceDN w:val="0"/>
        <w:rPr>
          <w:rFonts w:eastAsia="Calibri"/>
          <w:b/>
          <w:sz w:val="28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A722A" w:rsidRPr="00A97615" w:rsidTr="00444029">
        <w:tc>
          <w:tcPr>
            <w:tcW w:w="5070" w:type="dxa"/>
            <w:hideMark/>
          </w:tcPr>
          <w:p w:rsidR="001A722A" w:rsidRPr="00A97615" w:rsidRDefault="001A722A" w:rsidP="00444029">
            <w:pPr>
              <w:autoSpaceDN w:val="0"/>
              <w:spacing w:line="276" w:lineRule="auto"/>
              <w:ind w:left="-142" w:right="-25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7615">
              <w:rPr>
                <w:b/>
                <w:sz w:val="26"/>
                <w:szCs w:val="26"/>
                <w:lang w:eastAsia="en-US"/>
              </w:rPr>
              <w:t>АДМ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І</w:t>
            </w:r>
            <w:r w:rsidRPr="00A97615">
              <w:rPr>
                <w:b/>
                <w:sz w:val="26"/>
                <w:szCs w:val="26"/>
                <w:lang w:eastAsia="en-US"/>
              </w:rPr>
              <w:t>Н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І</w:t>
            </w:r>
            <w:r w:rsidRPr="00A97615">
              <w:rPr>
                <w:b/>
                <w:sz w:val="26"/>
                <w:szCs w:val="26"/>
                <w:lang w:eastAsia="en-US"/>
              </w:rPr>
              <w:t>СТРАЦ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І</w:t>
            </w:r>
            <w:r w:rsidRPr="00A97615">
              <w:rPr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1A722A" w:rsidRPr="00A97615" w:rsidRDefault="001A722A" w:rsidP="00444029">
            <w:pPr>
              <w:autoSpaceDN w:val="0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A97615">
              <w:rPr>
                <w:b/>
                <w:sz w:val="26"/>
                <w:szCs w:val="26"/>
                <w:lang w:eastAsia="en-US"/>
              </w:rPr>
              <w:t>С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A97615">
              <w:rPr>
                <w:b/>
                <w:sz w:val="26"/>
                <w:szCs w:val="26"/>
                <w:lang w:eastAsia="en-US"/>
              </w:rPr>
              <w:t>СОВ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1A722A" w:rsidRPr="00A97615" w:rsidRDefault="001A722A" w:rsidP="00444029">
            <w:pPr>
              <w:autoSpaceDN w:val="0"/>
              <w:spacing w:line="276" w:lineRule="auto"/>
              <w:jc w:val="center"/>
              <w:rPr>
                <w:rFonts w:ascii="Calibri" w:hAnsi="Calibri"/>
                <w:sz w:val="26"/>
                <w:szCs w:val="26"/>
                <w:lang w:val="uk-UA" w:eastAsia="en-US"/>
              </w:rPr>
            </w:pPr>
            <w:r w:rsidRPr="00A97615">
              <w:rPr>
                <w:b/>
                <w:sz w:val="26"/>
                <w:szCs w:val="26"/>
                <w:lang w:eastAsia="en-US"/>
              </w:rPr>
              <w:t>РЕСПУБЛ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ІКИ</w:t>
            </w:r>
            <w:r w:rsidRPr="00A97615">
              <w:rPr>
                <w:b/>
                <w:sz w:val="26"/>
                <w:szCs w:val="26"/>
                <w:lang w:eastAsia="en-US"/>
              </w:rPr>
              <w:t xml:space="preserve"> КР</w:t>
            </w:r>
            <w:r w:rsidRPr="00A97615">
              <w:rPr>
                <w:b/>
                <w:sz w:val="26"/>
                <w:szCs w:val="26"/>
                <w:lang w:val="uk-UA" w:eastAsia="en-US"/>
              </w:rPr>
              <w:t>И</w:t>
            </w:r>
            <w:r w:rsidRPr="00A97615">
              <w:rPr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1A722A" w:rsidRPr="00A97615" w:rsidRDefault="001A722A" w:rsidP="00444029">
            <w:pPr>
              <w:autoSpaceDN w:val="0"/>
              <w:spacing w:line="276" w:lineRule="auto"/>
              <w:ind w:left="175" w:hanging="175"/>
              <w:jc w:val="center"/>
              <w:rPr>
                <w:rFonts w:ascii="Calibri" w:hAnsi="Calibri"/>
                <w:sz w:val="26"/>
                <w:szCs w:val="26"/>
                <w:lang w:val="uk-UA" w:eastAsia="en-US"/>
              </w:rPr>
            </w:pPr>
            <w:r w:rsidRPr="00A97615">
              <w:rPr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1A722A" w:rsidRDefault="00934C8C" w:rsidP="001A722A">
      <w:pPr>
        <w:autoSpaceDN w:val="0"/>
        <w:spacing w:after="120"/>
        <w:jc w:val="center"/>
        <w:rPr>
          <w:rFonts w:eastAsia="Calibri"/>
          <w:b/>
          <w:sz w:val="32"/>
          <w:szCs w:val="40"/>
          <w:lang w:eastAsia="en-US"/>
        </w:rPr>
      </w:pPr>
      <w:r>
        <w:rPr>
          <w:rFonts w:ascii="Courier New" w:eastAsia="Courier New" w:hAnsi="Courier New" w:cs="Courier New"/>
          <w:noProof/>
          <w:color w:val="000000"/>
        </w:rPr>
        <w:pict>
          <v:line id="Прямая соединительная линия 2" o:spid="_x0000_s1026" style="position:absolute;left:0;text-align:left;z-index:251657728;visibility:visible;mso-wrap-distance-top:-8e-5mm;mso-wrap-distance-bottom:-8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Clrv/9WgIAAGs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1A722A" w:rsidRPr="00A97615">
        <w:rPr>
          <w:rFonts w:eastAsia="Calibri"/>
          <w:b/>
          <w:sz w:val="32"/>
          <w:szCs w:val="40"/>
          <w:lang w:eastAsia="en-US"/>
        </w:rPr>
        <w:t xml:space="preserve">ПОСТАНОВЛЕНИЕ </w:t>
      </w:r>
    </w:p>
    <w:p w:rsidR="001A722A" w:rsidRPr="00EA4B9F" w:rsidRDefault="001A722A" w:rsidP="001A722A">
      <w:pPr>
        <w:tabs>
          <w:tab w:val="left" w:pos="7230"/>
        </w:tabs>
        <w:autoSpaceDN w:val="0"/>
        <w:spacing w:after="120"/>
        <w:rPr>
          <w:rFonts w:eastAsia="Calibri"/>
          <w:b/>
          <w:lang w:val="uk-UA" w:eastAsia="en-US"/>
        </w:rPr>
      </w:pPr>
      <w:r w:rsidRPr="00EA4B9F">
        <w:rPr>
          <w:rFonts w:eastAsia="Calibri"/>
          <w:b/>
          <w:lang w:val="uk-UA" w:eastAsia="en-US"/>
        </w:rPr>
        <w:t xml:space="preserve">от </w:t>
      </w:r>
      <w:r w:rsidR="00F14332">
        <w:rPr>
          <w:rFonts w:eastAsia="Calibri"/>
          <w:b/>
          <w:lang w:val="uk-UA" w:eastAsia="en-US"/>
        </w:rPr>
        <w:t xml:space="preserve">15 </w:t>
      </w:r>
      <w:proofErr w:type="spellStart"/>
      <w:r w:rsidR="00F14332">
        <w:rPr>
          <w:rFonts w:eastAsia="Calibri"/>
          <w:b/>
          <w:lang w:val="uk-UA" w:eastAsia="en-US"/>
        </w:rPr>
        <w:t>октября</w:t>
      </w:r>
      <w:proofErr w:type="spellEnd"/>
      <w:r w:rsidR="00F14332">
        <w:rPr>
          <w:rFonts w:eastAsia="Calibri"/>
          <w:b/>
          <w:lang w:val="uk-UA" w:eastAsia="en-US"/>
        </w:rPr>
        <w:t xml:space="preserve"> </w:t>
      </w:r>
      <w:r w:rsidR="00BA278D">
        <w:rPr>
          <w:rFonts w:eastAsia="Calibri"/>
          <w:b/>
          <w:lang w:val="uk-UA" w:eastAsia="en-US"/>
        </w:rPr>
        <w:t xml:space="preserve"> </w:t>
      </w:r>
      <w:r w:rsidR="005277F9">
        <w:rPr>
          <w:rFonts w:eastAsia="Calibri"/>
          <w:b/>
          <w:lang w:val="uk-UA" w:eastAsia="en-US"/>
        </w:rPr>
        <w:t>202</w:t>
      </w:r>
      <w:r w:rsidR="00622C0E">
        <w:rPr>
          <w:rFonts w:eastAsia="Calibri"/>
          <w:b/>
          <w:lang w:val="uk-UA" w:eastAsia="en-US"/>
        </w:rPr>
        <w:t>5</w:t>
      </w:r>
      <w:r w:rsidRPr="00EA4B9F">
        <w:rPr>
          <w:rFonts w:eastAsia="Calibri"/>
          <w:b/>
          <w:lang w:val="uk-UA" w:eastAsia="en-US"/>
        </w:rPr>
        <w:t xml:space="preserve"> </w:t>
      </w:r>
      <w:proofErr w:type="spellStart"/>
      <w:r w:rsidRPr="00EA4B9F">
        <w:rPr>
          <w:rFonts w:eastAsia="Calibri"/>
          <w:b/>
          <w:lang w:val="uk-UA" w:eastAsia="en-US"/>
        </w:rPr>
        <w:t>года</w:t>
      </w:r>
      <w:proofErr w:type="spellEnd"/>
      <w:r w:rsidRPr="00EA4B9F">
        <w:rPr>
          <w:rFonts w:eastAsia="Calibri"/>
          <w:b/>
          <w:lang w:val="uk-UA" w:eastAsia="en-US"/>
        </w:rPr>
        <w:t xml:space="preserve"> </w:t>
      </w:r>
      <w:r w:rsidRPr="00EA4B9F">
        <w:rPr>
          <w:rFonts w:eastAsia="Calibri"/>
          <w:b/>
          <w:lang w:val="uk-UA" w:eastAsia="en-US"/>
        </w:rPr>
        <w:tab/>
        <w:t xml:space="preserve">            №</w:t>
      </w:r>
      <w:r w:rsidR="00F14332">
        <w:rPr>
          <w:rFonts w:eastAsia="Calibri"/>
          <w:b/>
          <w:lang w:val="uk-UA" w:eastAsia="en-US"/>
        </w:rPr>
        <w:t xml:space="preserve"> 158</w:t>
      </w:r>
    </w:p>
    <w:p w:rsidR="001A722A" w:rsidRPr="00EA4B9F" w:rsidRDefault="001A722A" w:rsidP="001A722A">
      <w:pPr>
        <w:tabs>
          <w:tab w:val="left" w:pos="4575"/>
        </w:tabs>
        <w:autoSpaceDE w:val="0"/>
        <w:autoSpaceDN w:val="0"/>
        <w:adjustRightInd w:val="0"/>
        <w:spacing w:after="120"/>
        <w:jc w:val="both"/>
        <w:rPr>
          <w:rFonts w:eastAsia="Calibri"/>
          <w:b/>
          <w:color w:val="000000"/>
          <w:lang w:eastAsia="en-US"/>
        </w:rPr>
      </w:pPr>
      <w:r w:rsidRPr="00EA4B9F">
        <w:rPr>
          <w:rFonts w:eastAsia="Calibri"/>
          <w:b/>
          <w:color w:val="000000"/>
          <w:lang w:eastAsia="en-US"/>
        </w:rPr>
        <w:t xml:space="preserve">с. Некрасовка </w:t>
      </w:r>
    </w:p>
    <w:p w:rsidR="001A722A" w:rsidRPr="00EA4B9F" w:rsidRDefault="001A722A" w:rsidP="001A722A">
      <w:pPr>
        <w:tabs>
          <w:tab w:val="left" w:pos="4575"/>
        </w:tabs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  <w:r w:rsidRPr="00EA4B9F">
        <w:rPr>
          <w:rFonts w:eastAsia="Calibri"/>
          <w:b/>
          <w:color w:val="000000"/>
          <w:lang w:eastAsia="en-US"/>
        </w:rPr>
        <w:t>Об утверждении муниципальной программы</w:t>
      </w:r>
    </w:p>
    <w:p w:rsidR="001A722A" w:rsidRPr="00EA4B9F" w:rsidRDefault="00EA4B9F" w:rsidP="001A722A">
      <w:pPr>
        <w:rPr>
          <w:b/>
        </w:rPr>
      </w:pPr>
      <w:r w:rsidRPr="00EA4B9F">
        <w:rPr>
          <w:b/>
        </w:rPr>
        <w:t xml:space="preserve">«Развитие культуры </w:t>
      </w:r>
      <w:r w:rsidR="001A722A" w:rsidRPr="00EA4B9F">
        <w:rPr>
          <w:b/>
        </w:rPr>
        <w:t xml:space="preserve">на территории   </w:t>
      </w:r>
    </w:p>
    <w:p w:rsidR="001A722A" w:rsidRPr="00EA4B9F" w:rsidRDefault="001A722A" w:rsidP="001A722A">
      <w:pPr>
        <w:rPr>
          <w:b/>
        </w:rPr>
      </w:pPr>
      <w:r w:rsidRPr="00EA4B9F">
        <w:rPr>
          <w:b/>
        </w:rPr>
        <w:t xml:space="preserve"> Некрасовского сельского поселения</w:t>
      </w:r>
    </w:p>
    <w:p w:rsidR="001A722A" w:rsidRPr="00EA4B9F" w:rsidRDefault="001A722A" w:rsidP="001A722A">
      <w:pPr>
        <w:rPr>
          <w:b/>
        </w:rPr>
      </w:pPr>
      <w:r w:rsidRPr="00EA4B9F">
        <w:rPr>
          <w:b/>
        </w:rPr>
        <w:t xml:space="preserve"> Советского рай</w:t>
      </w:r>
      <w:r w:rsidR="001B1058" w:rsidRPr="00EA4B9F">
        <w:rPr>
          <w:b/>
        </w:rPr>
        <w:t xml:space="preserve">она Республики </w:t>
      </w:r>
      <w:r w:rsidR="00FB1E52">
        <w:rPr>
          <w:b/>
        </w:rPr>
        <w:t>Крым</w:t>
      </w:r>
      <w:r w:rsidRPr="00EA4B9F">
        <w:rPr>
          <w:b/>
        </w:rPr>
        <w:t>»</w:t>
      </w:r>
    </w:p>
    <w:p w:rsidR="002455CD" w:rsidRPr="00EA4B9F" w:rsidRDefault="002455CD" w:rsidP="001A722A">
      <w:pPr>
        <w:rPr>
          <w:b/>
        </w:rPr>
      </w:pPr>
    </w:p>
    <w:p w:rsidR="001A722A" w:rsidRPr="00AC0D6A" w:rsidRDefault="001A722A" w:rsidP="002455CD">
      <w:pPr>
        <w:ind w:firstLine="708"/>
        <w:jc w:val="both"/>
        <w:rPr>
          <w:color w:val="2D2D2D"/>
          <w:spacing w:val="2"/>
          <w:szCs w:val="26"/>
          <w:shd w:val="clear" w:color="auto" w:fill="FFFFFF"/>
        </w:rPr>
      </w:pPr>
      <w:r w:rsidRPr="00AC0D6A">
        <w:rPr>
          <w:szCs w:val="26"/>
        </w:rPr>
        <w:t xml:space="preserve">В соответствии со </w:t>
      </w:r>
      <w:hyperlink r:id="rId8" w:history="1">
        <w:r w:rsidRPr="00AC0D6A">
          <w:rPr>
            <w:szCs w:val="26"/>
          </w:rPr>
          <w:t>статьей 179</w:t>
        </w:r>
      </w:hyperlink>
      <w:r w:rsidRPr="00AC0D6A">
        <w:rPr>
          <w:szCs w:val="26"/>
        </w:rPr>
        <w:t xml:space="preserve"> Бюджетного кодекса Российской Федерации, </w:t>
      </w:r>
      <w:r w:rsidRPr="00AC0D6A">
        <w:rPr>
          <w:color w:val="2D2D2D"/>
          <w:spacing w:val="2"/>
          <w:szCs w:val="26"/>
          <w:shd w:val="clear" w:color="auto" w:fill="FFFFFF"/>
        </w:rPr>
        <w:t xml:space="preserve">Постановлением администрации Некрасовского сельского поселения Советского района Республики Крым </w:t>
      </w:r>
      <w:r w:rsidRPr="001B1058">
        <w:rPr>
          <w:color w:val="2D2D2D"/>
          <w:spacing w:val="2"/>
          <w:szCs w:val="26"/>
          <w:shd w:val="clear" w:color="auto" w:fill="FFFFFF"/>
        </w:rPr>
        <w:t>от 10.08.2016 № 91 "Об утверждении Порядка разработки, реализации и оценки эффективности реализации муниципальных программ Нек</w:t>
      </w:r>
      <w:r w:rsidR="001B1058" w:rsidRPr="001B1058">
        <w:rPr>
          <w:color w:val="2D2D2D"/>
          <w:spacing w:val="2"/>
          <w:szCs w:val="26"/>
          <w:shd w:val="clear" w:color="auto" w:fill="FFFFFF"/>
        </w:rPr>
        <w:t>расовского сельского поселения»</w:t>
      </w:r>
      <w:r w:rsidR="000A0022">
        <w:rPr>
          <w:color w:val="2D2D2D"/>
          <w:spacing w:val="2"/>
          <w:szCs w:val="26"/>
          <w:shd w:val="clear" w:color="auto" w:fill="FFFFFF"/>
        </w:rPr>
        <w:t xml:space="preserve"> а</w:t>
      </w:r>
      <w:r w:rsidRPr="00AC0D6A">
        <w:rPr>
          <w:color w:val="2D2D2D"/>
          <w:spacing w:val="2"/>
          <w:szCs w:val="26"/>
          <w:shd w:val="clear" w:color="auto" w:fill="FFFFFF"/>
        </w:rPr>
        <w:t>дминистрация Некрасовского сельского поселения</w:t>
      </w:r>
    </w:p>
    <w:p w:rsidR="001A722A" w:rsidRPr="00AC0D6A" w:rsidRDefault="001A722A" w:rsidP="00AC0D6A">
      <w:pPr>
        <w:widowControl w:val="0"/>
        <w:tabs>
          <w:tab w:val="left" w:pos="7700"/>
        </w:tabs>
        <w:autoSpaceDE w:val="0"/>
        <w:jc w:val="both"/>
        <w:rPr>
          <w:bCs/>
          <w:szCs w:val="26"/>
        </w:rPr>
      </w:pPr>
      <w:r w:rsidRPr="00AC0D6A">
        <w:rPr>
          <w:b/>
          <w:bCs/>
          <w:szCs w:val="26"/>
        </w:rPr>
        <w:t>ПОСТАНОВЛЯЕТ:</w:t>
      </w:r>
    </w:p>
    <w:p w:rsidR="003E7E94" w:rsidRPr="00AC0D6A" w:rsidRDefault="003E7E94" w:rsidP="00AC0D6A">
      <w:pPr>
        <w:autoSpaceDE w:val="0"/>
        <w:autoSpaceDN w:val="0"/>
        <w:adjustRightInd w:val="0"/>
        <w:jc w:val="both"/>
        <w:rPr>
          <w:rFonts w:eastAsia="Calibri"/>
          <w:color w:val="000000"/>
          <w:szCs w:val="26"/>
          <w:lang w:eastAsia="en-US"/>
        </w:rPr>
      </w:pPr>
    </w:p>
    <w:p w:rsidR="006C402A" w:rsidRDefault="008C293F" w:rsidP="006C402A">
      <w:pPr>
        <w:pStyle w:val="Style9"/>
        <w:tabs>
          <w:tab w:val="left" w:pos="540"/>
          <w:tab w:val="left" w:pos="1080"/>
        </w:tabs>
        <w:ind w:firstLine="709"/>
        <w:rPr>
          <w:szCs w:val="22"/>
          <w:lang w:eastAsia="zh-CN"/>
        </w:rPr>
      </w:pPr>
      <w:r>
        <w:rPr>
          <w:color w:val="000000"/>
          <w:szCs w:val="26"/>
        </w:rPr>
        <w:t xml:space="preserve">  </w:t>
      </w:r>
      <w:r w:rsidR="00383A2D">
        <w:rPr>
          <w:color w:val="000000"/>
          <w:szCs w:val="26"/>
        </w:rPr>
        <w:t>1</w:t>
      </w:r>
      <w:r w:rsidR="003E7E94" w:rsidRPr="00AC0D6A">
        <w:rPr>
          <w:color w:val="000000"/>
          <w:szCs w:val="26"/>
        </w:rPr>
        <w:t>.</w:t>
      </w:r>
      <w:r w:rsidR="00F62971" w:rsidRPr="00F62971">
        <w:rPr>
          <w:sz w:val="28"/>
          <w:szCs w:val="22"/>
          <w:lang w:eastAsia="zh-CN"/>
        </w:rPr>
        <w:t xml:space="preserve"> </w:t>
      </w:r>
      <w:r w:rsidR="006C402A" w:rsidRPr="006C402A">
        <w:rPr>
          <w:szCs w:val="22"/>
          <w:lang w:eastAsia="zh-CN"/>
        </w:rPr>
        <w:t>Утвердить муниципальную программу «Развитие культуры на территории   Некрасовского сельского поселения</w:t>
      </w:r>
      <w:r w:rsidR="006C402A">
        <w:rPr>
          <w:szCs w:val="22"/>
          <w:lang w:eastAsia="zh-CN"/>
        </w:rPr>
        <w:t xml:space="preserve"> </w:t>
      </w:r>
      <w:r w:rsidR="006C402A" w:rsidRPr="006C402A">
        <w:rPr>
          <w:szCs w:val="22"/>
          <w:lang w:eastAsia="zh-CN"/>
        </w:rPr>
        <w:t>Советского района Республики Крым»</w:t>
      </w:r>
    </w:p>
    <w:p w:rsidR="008C293F" w:rsidRPr="006C402A" w:rsidRDefault="006C402A" w:rsidP="006C402A">
      <w:pPr>
        <w:pStyle w:val="Style9"/>
        <w:tabs>
          <w:tab w:val="left" w:pos="540"/>
          <w:tab w:val="left" w:pos="1080"/>
        </w:tabs>
        <w:ind w:firstLine="709"/>
        <w:rPr>
          <w:szCs w:val="22"/>
          <w:lang w:eastAsia="zh-CN"/>
        </w:rPr>
      </w:pPr>
      <w:r w:rsidRPr="006C402A">
        <w:rPr>
          <w:szCs w:val="22"/>
          <w:lang w:eastAsia="zh-CN"/>
        </w:rPr>
        <w:t>2.</w:t>
      </w:r>
      <w:r>
        <w:rPr>
          <w:sz w:val="28"/>
          <w:szCs w:val="22"/>
          <w:lang w:eastAsia="zh-CN"/>
        </w:rPr>
        <w:t xml:space="preserve"> </w:t>
      </w:r>
      <w:r w:rsidR="008C293F">
        <w:rPr>
          <w:sz w:val="28"/>
          <w:szCs w:val="22"/>
          <w:lang w:eastAsia="zh-CN"/>
        </w:rPr>
        <w:t>П</w:t>
      </w:r>
      <w:r w:rsidR="00F62971" w:rsidRPr="00F62971">
        <w:rPr>
          <w:szCs w:val="22"/>
          <w:lang w:eastAsia="zh-CN"/>
        </w:rPr>
        <w:t>остановление №</w:t>
      </w:r>
      <w:r w:rsidR="00622C0E">
        <w:rPr>
          <w:szCs w:val="22"/>
          <w:lang w:eastAsia="zh-CN"/>
        </w:rPr>
        <w:t>96</w:t>
      </w:r>
      <w:r w:rsidR="00F62971" w:rsidRPr="00F62971">
        <w:rPr>
          <w:szCs w:val="22"/>
          <w:lang w:eastAsia="zh-CN"/>
        </w:rPr>
        <w:t xml:space="preserve"> от </w:t>
      </w:r>
      <w:r w:rsidR="00622C0E">
        <w:rPr>
          <w:szCs w:val="22"/>
          <w:lang w:eastAsia="zh-CN"/>
        </w:rPr>
        <w:t>18</w:t>
      </w:r>
      <w:r w:rsidR="00F62971" w:rsidRPr="00F62971">
        <w:rPr>
          <w:szCs w:val="22"/>
          <w:lang w:eastAsia="zh-CN"/>
        </w:rPr>
        <w:t xml:space="preserve"> сентября 202</w:t>
      </w:r>
      <w:r w:rsidR="00622C0E">
        <w:rPr>
          <w:szCs w:val="22"/>
          <w:lang w:eastAsia="zh-CN"/>
        </w:rPr>
        <w:t>4</w:t>
      </w:r>
      <w:r w:rsidR="00F62971" w:rsidRPr="00F62971">
        <w:rPr>
          <w:szCs w:val="22"/>
          <w:lang w:eastAsia="zh-CN"/>
        </w:rPr>
        <w:t xml:space="preserve"> года </w:t>
      </w:r>
      <w:r w:rsidR="00622C0E">
        <w:rPr>
          <w:szCs w:val="22"/>
          <w:lang w:eastAsia="zh-CN"/>
        </w:rPr>
        <w:t>«</w:t>
      </w:r>
      <w:r w:rsidR="008C293F" w:rsidRPr="008C293F">
        <w:rPr>
          <w:szCs w:val="28"/>
          <w:lang w:eastAsia="zh-CN"/>
        </w:rPr>
        <w:t>Об утверждении муниципальной программы</w:t>
      </w:r>
      <w:r w:rsidR="008C293F">
        <w:rPr>
          <w:szCs w:val="28"/>
          <w:lang w:eastAsia="zh-CN"/>
        </w:rPr>
        <w:t xml:space="preserve"> </w:t>
      </w:r>
      <w:r w:rsidR="008C293F" w:rsidRPr="008C293F">
        <w:rPr>
          <w:szCs w:val="28"/>
          <w:lang w:eastAsia="zh-CN"/>
        </w:rPr>
        <w:t>«Ра</w:t>
      </w:r>
      <w:r w:rsidR="00622C0E">
        <w:rPr>
          <w:szCs w:val="28"/>
          <w:lang w:eastAsia="zh-CN"/>
        </w:rPr>
        <w:t xml:space="preserve">звитие культуры на территории </w:t>
      </w:r>
      <w:r w:rsidR="008C293F" w:rsidRPr="008C293F">
        <w:rPr>
          <w:szCs w:val="28"/>
          <w:lang w:eastAsia="zh-CN"/>
        </w:rPr>
        <w:t>Некрасовского сельского поселения</w:t>
      </w:r>
      <w:r w:rsidR="008C293F">
        <w:rPr>
          <w:szCs w:val="28"/>
          <w:lang w:eastAsia="zh-CN"/>
        </w:rPr>
        <w:t xml:space="preserve"> </w:t>
      </w:r>
      <w:r w:rsidR="008C293F" w:rsidRPr="008C293F">
        <w:rPr>
          <w:szCs w:val="28"/>
          <w:lang w:eastAsia="zh-CN"/>
        </w:rPr>
        <w:t>Советского района Республики Крым»</w:t>
      </w:r>
      <w:r w:rsidR="00F62971" w:rsidRPr="00F62971">
        <w:rPr>
          <w:szCs w:val="28"/>
          <w:lang w:eastAsia="zh-CN"/>
        </w:rPr>
        <w:t>»</w:t>
      </w:r>
      <w:r w:rsidR="00F62971" w:rsidRPr="00F62971">
        <w:rPr>
          <w:rFonts w:ascii="Calibri" w:hAnsi="Calibri"/>
          <w:szCs w:val="22"/>
          <w:lang w:eastAsia="zh-CN"/>
        </w:rPr>
        <w:t xml:space="preserve">, </w:t>
      </w:r>
      <w:r w:rsidR="008C293F" w:rsidRPr="008C293F">
        <w:t>считать утратившим силу с 01.01.202</w:t>
      </w:r>
      <w:r w:rsidR="00622C0E">
        <w:t>6</w:t>
      </w:r>
      <w:r w:rsidR="008C293F" w:rsidRPr="008C293F">
        <w:t xml:space="preserve"> г.</w:t>
      </w:r>
    </w:p>
    <w:p w:rsidR="00622C0E" w:rsidRDefault="008C293F" w:rsidP="00622C0E">
      <w:pPr>
        <w:jc w:val="both"/>
        <w:rPr>
          <w:rFonts w:eastAsia="SimSun"/>
          <w:szCs w:val="26"/>
          <w:lang w:eastAsia="zh-CN"/>
        </w:rPr>
      </w:pPr>
      <w:r>
        <w:rPr>
          <w:rFonts w:eastAsia="SimSun"/>
          <w:szCs w:val="26"/>
          <w:lang w:eastAsia="zh-CN"/>
        </w:rPr>
        <w:t xml:space="preserve">       </w:t>
      </w:r>
      <w:r w:rsidR="003E7E94" w:rsidRPr="00AC0D6A">
        <w:rPr>
          <w:rFonts w:eastAsia="SimSun"/>
          <w:szCs w:val="26"/>
          <w:lang w:eastAsia="zh-CN"/>
        </w:rPr>
        <w:t xml:space="preserve">    </w:t>
      </w:r>
      <w:r w:rsidR="006C402A">
        <w:rPr>
          <w:rFonts w:eastAsia="SimSun"/>
          <w:szCs w:val="26"/>
          <w:lang w:eastAsia="zh-CN"/>
        </w:rPr>
        <w:t>3</w:t>
      </w:r>
      <w:r w:rsidR="001A722A" w:rsidRPr="00AC0D6A">
        <w:rPr>
          <w:rFonts w:eastAsia="SimSun"/>
          <w:szCs w:val="26"/>
          <w:lang w:eastAsia="zh-CN"/>
        </w:rPr>
        <w:t>.</w:t>
      </w:r>
      <w:r w:rsidR="00622C0E" w:rsidRPr="00622C0E">
        <w:t xml:space="preserve"> </w:t>
      </w:r>
      <w:r w:rsidR="00622C0E" w:rsidRPr="00622C0E">
        <w:rPr>
          <w:rFonts w:eastAsia="SimSun"/>
          <w:szCs w:val="26"/>
          <w:lang w:eastAsia="zh-CN"/>
        </w:rPr>
        <w:t>Обнародовать настоящее постановление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1A722A" w:rsidRPr="00AC0D6A" w:rsidRDefault="003E7E94" w:rsidP="00622C0E">
      <w:pPr>
        <w:jc w:val="both"/>
        <w:rPr>
          <w:szCs w:val="26"/>
        </w:rPr>
      </w:pPr>
      <w:r w:rsidRPr="00AC0D6A">
        <w:rPr>
          <w:szCs w:val="26"/>
        </w:rPr>
        <w:t xml:space="preserve">   </w:t>
      </w:r>
      <w:r w:rsidR="008C293F">
        <w:rPr>
          <w:szCs w:val="26"/>
        </w:rPr>
        <w:t xml:space="preserve">      </w:t>
      </w:r>
      <w:r w:rsidRPr="00AC0D6A">
        <w:rPr>
          <w:szCs w:val="26"/>
        </w:rPr>
        <w:t xml:space="preserve"> </w:t>
      </w:r>
      <w:r w:rsidR="006C402A">
        <w:rPr>
          <w:szCs w:val="26"/>
        </w:rPr>
        <w:t>4</w:t>
      </w:r>
      <w:r w:rsidR="001A722A" w:rsidRPr="00AC0D6A">
        <w:rPr>
          <w:szCs w:val="26"/>
        </w:rPr>
        <w:t xml:space="preserve">.Настоящее постановление вступает в силу </w:t>
      </w:r>
      <w:r w:rsidR="005277F9">
        <w:rPr>
          <w:szCs w:val="26"/>
        </w:rPr>
        <w:t>с 01.01.202</w:t>
      </w:r>
      <w:r w:rsidR="00622C0E">
        <w:rPr>
          <w:szCs w:val="26"/>
        </w:rPr>
        <w:t>6</w:t>
      </w:r>
      <w:r w:rsidR="00383A2D">
        <w:rPr>
          <w:szCs w:val="26"/>
        </w:rPr>
        <w:t xml:space="preserve"> года</w:t>
      </w:r>
      <w:r w:rsidR="001A722A" w:rsidRPr="00AC0D6A">
        <w:rPr>
          <w:szCs w:val="26"/>
        </w:rPr>
        <w:t>.</w:t>
      </w:r>
    </w:p>
    <w:p w:rsidR="001A722A" w:rsidRPr="00AC0D6A" w:rsidRDefault="00F62971" w:rsidP="00AC0D6A">
      <w:pPr>
        <w:pStyle w:val="40"/>
        <w:shd w:val="clear" w:color="auto" w:fill="auto"/>
        <w:tabs>
          <w:tab w:val="left" w:pos="725"/>
        </w:tabs>
        <w:spacing w:before="0" w:after="278" w:line="240" w:lineRule="auto"/>
        <w:ind w:firstLine="0"/>
        <w:rPr>
          <w:sz w:val="24"/>
          <w:szCs w:val="26"/>
        </w:rPr>
      </w:pPr>
      <w:r>
        <w:rPr>
          <w:sz w:val="24"/>
          <w:szCs w:val="26"/>
        </w:rPr>
        <w:t xml:space="preserve">    </w:t>
      </w:r>
      <w:r w:rsidR="008C293F">
        <w:rPr>
          <w:sz w:val="24"/>
          <w:szCs w:val="26"/>
        </w:rPr>
        <w:t xml:space="preserve">      </w:t>
      </w:r>
      <w:r w:rsidR="006C402A">
        <w:rPr>
          <w:sz w:val="24"/>
          <w:szCs w:val="26"/>
        </w:rPr>
        <w:t>5</w:t>
      </w:r>
      <w:r w:rsidR="001A722A" w:rsidRPr="00AC0D6A">
        <w:rPr>
          <w:sz w:val="24"/>
          <w:szCs w:val="26"/>
        </w:rPr>
        <w:t xml:space="preserve">.Контроль за исполнением настоящего постановления </w:t>
      </w:r>
      <w:r w:rsidR="00EA4B9F">
        <w:rPr>
          <w:sz w:val="24"/>
          <w:szCs w:val="26"/>
        </w:rPr>
        <w:t>оставляю за собой.</w:t>
      </w:r>
    </w:p>
    <w:p w:rsidR="00622C0E" w:rsidRDefault="00622C0E" w:rsidP="00634296">
      <w:pPr>
        <w:contextualSpacing/>
        <w:jc w:val="both"/>
        <w:rPr>
          <w:szCs w:val="22"/>
        </w:rPr>
      </w:pPr>
    </w:p>
    <w:p w:rsidR="00634296" w:rsidRPr="00622C0E" w:rsidRDefault="00634296" w:rsidP="00634296">
      <w:pPr>
        <w:contextualSpacing/>
        <w:jc w:val="both"/>
        <w:rPr>
          <w:szCs w:val="22"/>
        </w:rPr>
      </w:pPr>
      <w:r w:rsidRPr="00622C0E">
        <w:rPr>
          <w:szCs w:val="22"/>
        </w:rPr>
        <w:t xml:space="preserve">Председатель Некрасовского сельского </w:t>
      </w:r>
    </w:p>
    <w:p w:rsidR="00634296" w:rsidRPr="00622C0E" w:rsidRDefault="00634296" w:rsidP="00634296">
      <w:pPr>
        <w:contextualSpacing/>
        <w:jc w:val="both"/>
        <w:rPr>
          <w:szCs w:val="22"/>
        </w:rPr>
      </w:pPr>
      <w:r w:rsidRPr="00622C0E">
        <w:rPr>
          <w:szCs w:val="22"/>
        </w:rPr>
        <w:t xml:space="preserve">совета-глава администрации Некрасовского </w:t>
      </w:r>
    </w:p>
    <w:p w:rsidR="00634296" w:rsidRPr="00622C0E" w:rsidRDefault="00634296" w:rsidP="00634296">
      <w:pPr>
        <w:contextualSpacing/>
        <w:jc w:val="both"/>
        <w:rPr>
          <w:szCs w:val="28"/>
          <w:highlight w:val="yellow"/>
        </w:rPr>
      </w:pPr>
      <w:r w:rsidRPr="00622C0E">
        <w:rPr>
          <w:szCs w:val="22"/>
        </w:rPr>
        <w:t xml:space="preserve">сельского поселения                                                               </w:t>
      </w:r>
      <w:r w:rsidR="00622C0E">
        <w:rPr>
          <w:szCs w:val="22"/>
        </w:rPr>
        <w:t xml:space="preserve">              </w:t>
      </w:r>
      <w:r w:rsidRPr="00622C0E">
        <w:rPr>
          <w:szCs w:val="22"/>
        </w:rPr>
        <w:t xml:space="preserve">   </w:t>
      </w:r>
      <w:r w:rsidR="00622C0E">
        <w:rPr>
          <w:szCs w:val="22"/>
        </w:rPr>
        <w:t>Э.Э. Тома</w:t>
      </w:r>
    </w:p>
    <w:p w:rsidR="00F822DB" w:rsidRPr="00622C0E" w:rsidRDefault="00F822DB" w:rsidP="0026795A">
      <w:pPr>
        <w:rPr>
          <w:b/>
          <w:szCs w:val="25"/>
        </w:rPr>
      </w:pPr>
    </w:p>
    <w:p w:rsidR="00AC0D6A" w:rsidRPr="00622C0E" w:rsidRDefault="00AC0D6A" w:rsidP="00760FC4">
      <w:pPr>
        <w:widowControl w:val="0"/>
        <w:autoSpaceDE w:val="0"/>
        <w:autoSpaceDN w:val="0"/>
        <w:adjustRightInd w:val="0"/>
        <w:outlineLvl w:val="0"/>
        <w:rPr>
          <w:b/>
          <w:szCs w:val="28"/>
        </w:rPr>
      </w:pPr>
      <w:bookmarkStart w:id="0" w:name="Par32"/>
      <w:bookmarkEnd w:id="0"/>
    </w:p>
    <w:p w:rsidR="003838DA" w:rsidRDefault="003838DA" w:rsidP="00760FC4">
      <w:pPr>
        <w:widowControl w:val="0"/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1B1058" w:rsidRDefault="001B1058" w:rsidP="00622C0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BA278D" w:rsidRDefault="00BA278D" w:rsidP="002455CD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C5972" w:rsidRPr="009378A6" w:rsidRDefault="00EA4B9F" w:rsidP="002455CD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906A65" w:rsidRDefault="00DC5972" w:rsidP="002455C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9378A6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="00B62E88">
        <w:rPr>
          <w:sz w:val="26"/>
          <w:szCs w:val="26"/>
        </w:rPr>
        <w:t xml:space="preserve"> </w:t>
      </w:r>
      <w:r w:rsidR="00EA4B9F">
        <w:rPr>
          <w:sz w:val="26"/>
          <w:szCs w:val="26"/>
        </w:rPr>
        <w:t>а</w:t>
      </w:r>
      <w:r>
        <w:rPr>
          <w:sz w:val="26"/>
          <w:szCs w:val="26"/>
        </w:rPr>
        <w:t xml:space="preserve">дминистрации </w:t>
      </w:r>
    </w:p>
    <w:p w:rsidR="00DC5972" w:rsidRDefault="00591756" w:rsidP="002455C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Некрасовского </w:t>
      </w:r>
      <w:r w:rsidR="00DC5972">
        <w:rPr>
          <w:sz w:val="26"/>
          <w:szCs w:val="26"/>
        </w:rPr>
        <w:t>сельского по</w:t>
      </w:r>
      <w:r w:rsidR="00906A65">
        <w:rPr>
          <w:sz w:val="26"/>
          <w:szCs w:val="26"/>
        </w:rPr>
        <w:t>с</w:t>
      </w:r>
      <w:r w:rsidR="00DC5972">
        <w:rPr>
          <w:sz w:val="26"/>
          <w:szCs w:val="26"/>
        </w:rPr>
        <w:t>еления</w:t>
      </w:r>
    </w:p>
    <w:p w:rsidR="00DC5972" w:rsidRPr="009378A6" w:rsidRDefault="00FD12A0" w:rsidP="002455C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Советского</w:t>
      </w:r>
      <w:r w:rsidR="00DC5972">
        <w:rPr>
          <w:sz w:val="26"/>
          <w:szCs w:val="26"/>
        </w:rPr>
        <w:t xml:space="preserve"> района Республики Крым</w:t>
      </w:r>
    </w:p>
    <w:p w:rsidR="00DC5972" w:rsidRPr="0030670D" w:rsidRDefault="00DC5972" w:rsidP="002455C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9378A6">
        <w:rPr>
          <w:sz w:val="26"/>
          <w:szCs w:val="26"/>
        </w:rPr>
        <w:t>от</w:t>
      </w:r>
      <w:r w:rsidR="00F14332">
        <w:rPr>
          <w:sz w:val="26"/>
          <w:szCs w:val="26"/>
        </w:rPr>
        <w:t xml:space="preserve"> 15.10</w:t>
      </w:r>
      <w:r w:rsidR="00BA278D">
        <w:rPr>
          <w:sz w:val="26"/>
          <w:szCs w:val="26"/>
        </w:rPr>
        <w:t>.</w:t>
      </w:r>
      <w:r w:rsidR="005277F9">
        <w:rPr>
          <w:sz w:val="26"/>
          <w:szCs w:val="26"/>
        </w:rPr>
        <w:t>202</w:t>
      </w:r>
      <w:r w:rsidR="00622C0E">
        <w:rPr>
          <w:sz w:val="26"/>
          <w:szCs w:val="26"/>
        </w:rPr>
        <w:t>5</w:t>
      </w:r>
      <w:r w:rsidRPr="00585FDB">
        <w:rPr>
          <w:sz w:val="26"/>
          <w:szCs w:val="26"/>
        </w:rPr>
        <w:t xml:space="preserve"> г. №</w:t>
      </w:r>
      <w:r w:rsidR="00F14332">
        <w:rPr>
          <w:sz w:val="26"/>
          <w:szCs w:val="26"/>
        </w:rPr>
        <w:t xml:space="preserve"> 158</w:t>
      </w:r>
      <w:bookmarkStart w:id="1" w:name="_GoBack"/>
      <w:bookmarkEnd w:id="1"/>
      <w:r w:rsidR="005277F9">
        <w:rPr>
          <w:sz w:val="26"/>
          <w:szCs w:val="26"/>
        </w:rPr>
        <w:t xml:space="preserve"> </w:t>
      </w:r>
    </w:p>
    <w:p w:rsidR="005844EF" w:rsidRPr="005844EF" w:rsidRDefault="005844EF" w:rsidP="002455CD">
      <w:pPr>
        <w:jc w:val="right"/>
        <w:rPr>
          <w:sz w:val="26"/>
          <w:szCs w:val="26"/>
        </w:rPr>
      </w:pPr>
    </w:p>
    <w:p w:rsidR="005844EF" w:rsidRDefault="005844EF" w:rsidP="002455CD">
      <w:pPr>
        <w:jc w:val="right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МУНИЦИПАЛЬНАЯ ПРОГРАММА</w:t>
      </w:r>
    </w:p>
    <w:p w:rsidR="005844EF" w:rsidRDefault="005844EF" w:rsidP="005844EF">
      <w:pPr>
        <w:jc w:val="center"/>
        <w:rPr>
          <w:b/>
          <w:sz w:val="32"/>
          <w:szCs w:val="32"/>
        </w:rPr>
      </w:pPr>
    </w:p>
    <w:p w:rsidR="005844EF" w:rsidRDefault="005844EF" w:rsidP="005844E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«</w:t>
      </w:r>
      <w:r>
        <w:rPr>
          <w:b/>
          <w:sz w:val="28"/>
          <w:szCs w:val="28"/>
        </w:rPr>
        <w:t xml:space="preserve">Развитие культуры на территории </w:t>
      </w:r>
      <w:r w:rsidR="00591756">
        <w:rPr>
          <w:b/>
          <w:sz w:val="28"/>
          <w:szCs w:val="28"/>
        </w:rPr>
        <w:t xml:space="preserve">Некрасовского </w:t>
      </w:r>
      <w:r>
        <w:rPr>
          <w:b/>
          <w:sz w:val="28"/>
          <w:szCs w:val="28"/>
        </w:rPr>
        <w:t xml:space="preserve">сельского поселения </w:t>
      </w:r>
      <w:r w:rsidR="00FD12A0">
        <w:rPr>
          <w:b/>
          <w:sz w:val="28"/>
          <w:szCs w:val="28"/>
        </w:rPr>
        <w:t>Советского</w:t>
      </w:r>
      <w:r w:rsidR="005277F9">
        <w:rPr>
          <w:b/>
          <w:sz w:val="28"/>
          <w:szCs w:val="28"/>
        </w:rPr>
        <w:t xml:space="preserve"> района Республики Крым</w:t>
      </w:r>
      <w:r>
        <w:rPr>
          <w:b/>
          <w:sz w:val="28"/>
          <w:szCs w:val="28"/>
        </w:rPr>
        <w:t>»</w:t>
      </w: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5844EF">
      <w:pPr>
        <w:jc w:val="both"/>
        <w:rPr>
          <w:sz w:val="28"/>
        </w:rPr>
      </w:pPr>
    </w:p>
    <w:p w:rsidR="005844EF" w:rsidRDefault="005844EF" w:rsidP="002455CD">
      <w:pPr>
        <w:rPr>
          <w:sz w:val="28"/>
        </w:rPr>
      </w:pPr>
    </w:p>
    <w:p w:rsidR="005844EF" w:rsidRDefault="0030670D" w:rsidP="0030670D">
      <w:pPr>
        <w:tabs>
          <w:tab w:val="left" w:pos="3870"/>
        </w:tabs>
        <w:jc w:val="center"/>
        <w:rPr>
          <w:sz w:val="28"/>
        </w:rPr>
      </w:pPr>
      <w:proofErr w:type="spellStart"/>
      <w:r>
        <w:rPr>
          <w:sz w:val="28"/>
        </w:rPr>
        <w:t>с.</w:t>
      </w:r>
      <w:r w:rsidR="00591756">
        <w:rPr>
          <w:sz w:val="28"/>
        </w:rPr>
        <w:t>Некрасовка</w:t>
      </w:r>
      <w:proofErr w:type="spellEnd"/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3838DA" w:rsidRDefault="003838DA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EA4B9F" w:rsidRDefault="00EA4B9F" w:rsidP="005844EF">
      <w:pPr>
        <w:jc w:val="center"/>
        <w:rPr>
          <w:b/>
          <w:sz w:val="28"/>
          <w:szCs w:val="28"/>
        </w:rPr>
      </w:pPr>
    </w:p>
    <w:p w:rsidR="005844EF" w:rsidRDefault="005844EF" w:rsidP="00584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</w:t>
      </w:r>
    </w:p>
    <w:p w:rsidR="005844EF" w:rsidRDefault="005844EF" w:rsidP="000304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 «</w:t>
      </w:r>
      <w:r w:rsidR="000304DF" w:rsidRPr="000304DF">
        <w:rPr>
          <w:b/>
          <w:sz w:val="28"/>
          <w:szCs w:val="28"/>
        </w:rPr>
        <w:t xml:space="preserve">Развитие культуры на территории   Некрасовского сельского поселения Советского района Республики </w:t>
      </w:r>
      <w:r w:rsidR="005277F9">
        <w:rPr>
          <w:b/>
          <w:sz w:val="28"/>
          <w:szCs w:val="28"/>
        </w:rPr>
        <w:t>Крым</w:t>
      </w:r>
      <w:r>
        <w:rPr>
          <w:b/>
          <w:sz w:val="28"/>
          <w:szCs w:val="28"/>
        </w:rPr>
        <w:t>»</w:t>
      </w:r>
    </w:p>
    <w:p w:rsidR="005844EF" w:rsidRDefault="005844EF" w:rsidP="005844E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35"/>
        <w:gridCol w:w="5252"/>
      </w:tblGrid>
      <w:tr w:rsidR="00314FCB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FCB" w:rsidRPr="00846001" w:rsidRDefault="00314FCB" w:rsidP="00BC1B00">
            <w:pPr>
              <w:jc w:val="both"/>
              <w:rPr>
                <w:b/>
              </w:rPr>
            </w:pPr>
            <w:r w:rsidRPr="00846001">
              <w:rPr>
                <w:b/>
                <w:color w:val="000000"/>
              </w:rPr>
              <w:t>Наименование</w:t>
            </w:r>
            <w:r w:rsidRPr="00846001">
              <w:rPr>
                <w:b/>
                <w:color w:val="000000"/>
              </w:rPr>
              <w:br/>
              <w:t>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FCB" w:rsidRPr="00314FCB" w:rsidRDefault="000304DF" w:rsidP="00267B37">
            <w:pPr>
              <w:rPr>
                <w:b/>
              </w:rPr>
            </w:pPr>
            <w:r w:rsidRPr="000304DF">
              <w:rPr>
                <w:b/>
              </w:rPr>
              <w:t>Развитие культуры на территории   Некрасовского сельского поселения Советског</w:t>
            </w:r>
            <w:r w:rsidR="005277F9">
              <w:rPr>
                <w:b/>
              </w:rPr>
              <w:t>о района Республики Крым</w:t>
            </w:r>
            <w:r w:rsidR="008F006E">
              <w:rPr>
                <w:b/>
              </w:rPr>
              <w:t>.</w:t>
            </w:r>
          </w:p>
        </w:tc>
      </w:tr>
      <w:tr w:rsidR="00FE0F90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0F90" w:rsidRPr="00846001" w:rsidRDefault="00FE0F90" w:rsidP="00BC1B00">
            <w:pPr>
              <w:jc w:val="both"/>
              <w:rPr>
                <w:b/>
                <w:color w:val="000000"/>
              </w:rPr>
            </w:pPr>
            <w:r w:rsidRPr="00846001">
              <w:rPr>
                <w:b/>
              </w:rPr>
              <w:t>Основание для разработки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0F90" w:rsidRDefault="00FE0F90" w:rsidP="00314FCB">
            <w:r>
              <w:t>-Федеральный закон Российской Федерации от 06.10.2003 г. № 131-ФЗ «Об общих принципах организации местного самоуправления в Российской Федерации».</w:t>
            </w:r>
          </w:p>
          <w:p w:rsidR="00FE0F90" w:rsidRDefault="00FE0F90" w:rsidP="00314FCB">
            <w:r>
              <w:t xml:space="preserve"> -Закон РФ от 9 октября 1992г. № 3612-1 «Основы законодательства Российской Федерации о культуре»; </w:t>
            </w:r>
          </w:p>
          <w:p w:rsidR="00FE0F90" w:rsidRPr="00314FCB" w:rsidRDefault="00FE0F90" w:rsidP="00591756">
            <w:pPr>
              <w:rPr>
                <w:b/>
              </w:rPr>
            </w:pPr>
            <w:r>
              <w:t xml:space="preserve">-Устав муниципального образования </w:t>
            </w:r>
            <w:r w:rsidR="00591756">
              <w:t xml:space="preserve">Некрасовское </w:t>
            </w:r>
            <w:r>
              <w:t xml:space="preserve">сельское поселение </w:t>
            </w:r>
            <w:r w:rsidR="00FD12A0">
              <w:t>Советского</w:t>
            </w:r>
            <w:r>
              <w:t xml:space="preserve"> района Республики Крым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36B" w:rsidRDefault="00FE0F90" w:rsidP="0035436B">
            <w:pPr>
              <w:jc w:val="both"/>
            </w:pPr>
            <w:r w:rsidRPr="0035436B">
              <w:t>Сельский клуб с.</w:t>
            </w:r>
            <w:r w:rsidR="00591756">
              <w:t xml:space="preserve"> Октябрьское</w:t>
            </w:r>
            <w:r w:rsidR="00FD12A0">
              <w:t xml:space="preserve">, </w:t>
            </w:r>
            <w:r w:rsidR="00591756">
              <w:t xml:space="preserve">Октябрьская </w:t>
            </w:r>
            <w:r w:rsidR="005543B9">
              <w:t>сельская библиотека</w:t>
            </w:r>
          </w:p>
          <w:p w:rsidR="005844EF" w:rsidRPr="0035436B" w:rsidRDefault="00FD12A0" w:rsidP="0035436B">
            <w:pPr>
              <w:jc w:val="both"/>
            </w:pPr>
            <w:r>
              <w:t>Дом культуры с.</w:t>
            </w:r>
            <w:r w:rsidR="00591756">
              <w:t xml:space="preserve"> Некрасовка</w:t>
            </w:r>
            <w:r>
              <w:t xml:space="preserve">, </w:t>
            </w:r>
            <w:r w:rsidR="00591756">
              <w:t xml:space="preserve">Некрасовская </w:t>
            </w:r>
            <w:r>
              <w:t>сельская библиотека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Соисполнители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FE0F90" w:rsidP="00591756">
            <w:pPr>
              <w:jc w:val="both"/>
            </w:pPr>
            <w:r>
              <w:t xml:space="preserve">Администрация </w:t>
            </w:r>
            <w:r w:rsidR="00591756">
              <w:t xml:space="preserve">Некрасовского </w:t>
            </w:r>
            <w:r>
              <w:t xml:space="preserve">сельского поселения </w:t>
            </w:r>
            <w:r w:rsidR="00FD12A0">
              <w:t>Советского</w:t>
            </w:r>
            <w:r>
              <w:t xml:space="preserve"> района </w:t>
            </w:r>
            <w:r w:rsidR="00C85F78">
              <w:t>Республики Крым</w:t>
            </w:r>
          </w:p>
        </w:tc>
      </w:tr>
      <w:tr w:rsidR="00846001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001" w:rsidRPr="00846001" w:rsidRDefault="00846001" w:rsidP="00BC1B00">
            <w:pPr>
              <w:jc w:val="both"/>
              <w:rPr>
                <w:b/>
              </w:rPr>
            </w:pPr>
            <w:r w:rsidRPr="00846001">
              <w:rPr>
                <w:b/>
              </w:rPr>
              <w:t>Срок реализации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001" w:rsidRDefault="003838DA" w:rsidP="00634296">
            <w:pPr>
              <w:jc w:val="both"/>
            </w:pPr>
            <w:r>
              <w:t>202</w:t>
            </w:r>
            <w:r w:rsidR="00622C0E">
              <w:t>6</w:t>
            </w:r>
            <w:r w:rsidR="005277F9">
              <w:t xml:space="preserve"> </w:t>
            </w:r>
            <w:r>
              <w:t>- 202</w:t>
            </w:r>
            <w:r w:rsidR="00622C0E">
              <w:t>8</w:t>
            </w:r>
            <w:r w:rsidR="008F006E">
              <w:t xml:space="preserve"> год</w:t>
            </w:r>
            <w:r w:rsidR="00C36883">
              <w:t>ов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Цели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Pr="00314FCB" w:rsidRDefault="005844EF" w:rsidP="00BC1B00">
            <w:pPr>
              <w:shd w:val="clear" w:color="auto" w:fill="FFFFFF"/>
              <w:jc w:val="both"/>
              <w:rPr>
                <w:color w:val="000000"/>
              </w:rPr>
            </w:pPr>
            <w:r w:rsidRPr="00314FCB">
              <w:rPr>
                <w:color w:val="000000"/>
              </w:rPr>
              <w:t xml:space="preserve">Создание условий для дальнейшего развития культуры и народного творчества на территории </w:t>
            </w:r>
            <w:r w:rsidR="00591756">
              <w:rPr>
                <w:color w:val="000000"/>
              </w:rPr>
              <w:t xml:space="preserve">Некрасовского </w:t>
            </w:r>
            <w:r w:rsidRPr="00314FCB">
              <w:rPr>
                <w:color w:val="000000"/>
              </w:rPr>
              <w:t xml:space="preserve">сельского поселения </w:t>
            </w:r>
            <w:r w:rsidR="00FD12A0">
              <w:rPr>
                <w:color w:val="000000"/>
              </w:rPr>
              <w:t>Советского</w:t>
            </w:r>
            <w:r w:rsidR="007A18B0">
              <w:rPr>
                <w:color w:val="000000"/>
              </w:rPr>
              <w:t xml:space="preserve"> </w:t>
            </w:r>
            <w:r w:rsidRPr="00314FCB">
              <w:rPr>
                <w:color w:val="000000"/>
              </w:rPr>
              <w:t>район</w:t>
            </w:r>
            <w:r w:rsidR="00314FCB" w:rsidRPr="00314FCB">
              <w:rPr>
                <w:color w:val="000000"/>
              </w:rPr>
              <w:t xml:space="preserve">а, организация досуга </w:t>
            </w:r>
            <w:proofErr w:type="gramStart"/>
            <w:r w:rsidR="00314FCB" w:rsidRPr="00314FCB">
              <w:rPr>
                <w:color w:val="000000"/>
              </w:rPr>
              <w:t>населения,  удовлетворения</w:t>
            </w:r>
            <w:proofErr w:type="gramEnd"/>
            <w:r w:rsidR="00314FCB" w:rsidRPr="00314FCB">
              <w:rPr>
                <w:color w:val="000000"/>
              </w:rPr>
              <w:t xml:space="preserve"> культурных потребностей жителей сельского поселения, сохранения и развития его исторических и культурных традиций</w:t>
            </w:r>
          </w:p>
          <w:p w:rsidR="005844EF" w:rsidRDefault="005844EF" w:rsidP="00BC1B00">
            <w:pPr>
              <w:jc w:val="both"/>
            </w:pPr>
            <w:r>
              <w:rPr>
                <w:color w:val="000000"/>
              </w:rPr>
              <w:t>Реализация конституционного права человека на участие в культурной жизни и пользование учреждениями культуры, а также на доступ к культурным ценностям путем организации библиотечного обслуживания населения и обеспечения библиотечных фондов, в том числе редких и особо ценных библиотечных документов.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>- организация и проведение культурно – массовых мероприятий;</w:t>
            </w: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 xml:space="preserve"> -развитие кадрового потенциала;</w:t>
            </w: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 xml:space="preserve"> - сохранение и пополнение библиотечных фондов;</w:t>
            </w: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 xml:space="preserve"> -обеспечение поддержки и создание условий для совершенствования народного творчества;</w:t>
            </w: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 xml:space="preserve"> - создание условий для организации досуга и обеспечения жителей поселения услугами учреждения культуры; </w:t>
            </w:r>
          </w:p>
          <w:p w:rsidR="00CF0717" w:rsidRDefault="00CF0717" w:rsidP="00FE0F90">
            <w:pPr>
              <w:shd w:val="clear" w:color="auto" w:fill="FFFFFF"/>
              <w:tabs>
                <w:tab w:val="left" w:pos="365"/>
              </w:tabs>
              <w:jc w:val="both"/>
            </w:pP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lastRenderedPageBreak/>
              <w:t xml:space="preserve">- создание условий для повышения качества работы учреждений культуры предоставлению муниципальных услуг; </w:t>
            </w:r>
          </w:p>
          <w:p w:rsidR="00FE0F90" w:rsidRDefault="00FE0F90" w:rsidP="00FE0F90">
            <w:pPr>
              <w:shd w:val="clear" w:color="auto" w:fill="FFFFFF"/>
              <w:tabs>
                <w:tab w:val="left" w:pos="365"/>
              </w:tabs>
              <w:jc w:val="both"/>
            </w:pPr>
            <w:r>
              <w:t xml:space="preserve">-материально-техническое обеспечение деятельности учреждений культуры поселения; </w:t>
            </w:r>
          </w:p>
          <w:p w:rsidR="005844EF" w:rsidRPr="00846001" w:rsidRDefault="00FE0F90" w:rsidP="00846001">
            <w:pPr>
              <w:shd w:val="clear" w:color="auto" w:fill="FFFFFF"/>
              <w:tabs>
                <w:tab w:val="left" w:pos="365"/>
              </w:tabs>
              <w:jc w:val="both"/>
              <w:rPr>
                <w:color w:val="000000"/>
              </w:rPr>
            </w:pPr>
            <w:r>
              <w:t>-привлечение населения к активному участию в культурной жизни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Целевые показатели эффективности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r>
              <w:t>- численность участников культурно-досуговых мероприятий;</w:t>
            </w:r>
          </w:p>
          <w:p w:rsidR="005844EF" w:rsidRDefault="005844EF" w:rsidP="00BC1B00">
            <w:r>
              <w:t xml:space="preserve">- количество выступлений творческих коллективов </w:t>
            </w:r>
            <w:r w:rsidR="00846001">
              <w:t>в</w:t>
            </w:r>
            <w:r>
              <w:t xml:space="preserve"> конкурсах, фестивалях и т.п.;</w:t>
            </w:r>
          </w:p>
          <w:p w:rsidR="005844EF" w:rsidRDefault="005844EF" w:rsidP="00BC1B00">
            <w:pPr>
              <w:shd w:val="clear" w:color="auto" w:fill="FFFFFF"/>
              <w:ind w:firstLine="34"/>
            </w:pPr>
            <w:r>
              <w:t>- участие в курсах повышения квалификации, творческих лабораториях, семинарах и т.п.;</w:t>
            </w:r>
          </w:p>
          <w:p w:rsidR="005844EF" w:rsidRDefault="005844EF" w:rsidP="00BC1B00">
            <w:pPr>
              <w:shd w:val="clear" w:color="auto" w:fill="FFFFFF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- сохранение числа зарегистрированных пользователей библиотеки;</w:t>
            </w:r>
          </w:p>
          <w:p w:rsidR="005844EF" w:rsidRDefault="005844EF" w:rsidP="00BC1B00">
            <w:pPr>
              <w:shd w:val="clear" w:color="auto" w:fill="FFFFFF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- увеличение количества выданных библиотечных документов;</w:t>
            </w:r>
          </w:p>
          <w:p w:rsidR="005844EF" w:rsidRDefault="005844EF" w:rsidP="00BC1B00">
            <w:pPr>
              <w:shd w:val="clear" w:color="auto" w:fill="FFFFFF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- охват библиотечным обслуживанием;</w:t>
            </w:r>
          </w:p>
          <w:p w:rsidR="005844EF" w:rsidRDefault="005844EF" w:rsidP="00BC1B00">
            <w:pPr>
              <w:shd w:val="clear" w:color="auto" w:fill="FFFFFF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обновляемость</w:t>
            </w:r>
            <w:proofErr w:type="spellEnd"/>
            <w:r>
              <w:rPr>
                <w:color w:val="000000"/>
              </w:rPr>
              <w:t xml:space="preserve"> библиотечного фонда.</w:t>
            </w:r>
          </w:p>
        </w:tc>
      </w:tr>
      <w:tr w:rsidR="005844EF" w:rsidTr="00A50161">
        <w:trPr>
          <w:trHeight w:val="569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Объемы ассигнований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F19" w:rsidRDefault="00591756" w:rsidP="006C4F19">
            <w:pPr>
              <w:suppressAutoHyphens/>
              <w:jc w:val="both"/>
              <w:rPr>
                <w:color w:val="242424"/>
                <w:lang w:eastAsia="ar-SA"/>
              </w:rPr>
            </w:pPr>
            <w:r>
              <w:rPr>
                <w:color w:val="242424"/>
                <w:lang w:eastAsia="ar-SA"/>
              </w:rPr>
              <w:t xml:space="preserve">Некрасовского </w:t>
            </w:r>
            <w:r w:rsidR="006C4F19">
              <w:rPr>
                <w:color w:val="242424"/>
                <w:lang w:eastAsia="ar-SA"/>
              </w:rPr>
              <w:t xml:space="preserve">сельского поселения </w:t>
            </w:r>
            <w:r w:rsidR="00FD12A0">
              <w:rPr>
                <w:color w:val="242424"/>
                <w:lang w:eastAsia="ar-SA"/>
              </w:rPr>
              <w:t>Советского</w:t>
            </w:r>
            <w:r w:rsidR="006C4F19">
              <w:rPr>
                <w:color w:val="242424"/>
                <w:lang w:eastAsia="ar-SA"/>
              </w:rPr>
              <w:t xml:space="preserve"> района Республики Крым</w:t>
            </w:r>
          </w:p>
          <w:p w:rsidR="006C4F19" w:rsidRPr="004E43DD" w:rsidRDefault="006C4F19" w:rsidP="006C4F19">
            <w:pPr>
              <w:suppressAutoHyphens/>
              <w:jc w:val="both"/>
              <w:rPr>
                <w:color w:val="242424"/>
                <w:lang w:eastAsia="ar-SA"/>
              </w:rPr>
            </w:pPr>
            <w:r>
              <w:rPr>
                <w:color w:val="242424"/>
                <w:lang w:eastAsia="ar-SA"/>
              </w:rPr>
              <w:t>Объем ассигн</w:t>
            </w:r>
            <w:r w:rsidR="005326E2">
              <w:rPr>
                <w:color w:val="242424"/>
                <w:lang w:eastAsia="ar-SA"/>
              </w:rPr>
              <w:t>о</w:t>
            </w:r>
            <w:r w:rsidR="005277F9">
              <w:rPr>
                <w:color w:val="242424"/>
                <w:lang w:eastAsia="ar-SA"/>
              </w:rPr>
              <w:t>ваний программы на период с 202</w:t>
            </w:r>
            <w:r w:rsidR="00622C0E">
              <w:rPr>
                <w:color w:val="242424"/>
                <w:lang w:eastAsia="ar-SA"/>
              </w:rPr>
              <w:t>6</w:t>
            </w:r>
            <w:r w:rsidR="00BB44D0">
              <w:rPr>
                <w:color w:val="242424"/>
                <w:lang w:eastAsia="ar-SA"/>
              </w:rPr>
              <w:t xml:space="preserve"> </w:t>
            </w:r>
            <w:r w:rsidR="003838DA">
              <w:rPr>
                <w:color w:val="242424"/>
                <w:lang w:eastAsia="ar-SA"/>
              </w:rPr>
              <w:t>-202</w:t>
            </w:r>
            <w:r w:rsidR="00622C0E">
              <w:rPr>
                <w:color w:val="242424"/>
                <w:lang w:eastAsia="ar-SA"/>
              </w:rPr>
              <w:t>8</w:t>
            </w:r>
            <w:r w:rsidR="007A18B0">
              <w:rPr>
                <w:color w:val="242424"/>
                <w:lang w:eastAsia="ar-SA"/>
              </w:rPr>
              <w:t xml:space="preserve"> </w:t>
            </w:r>
            <w:r>
              <w:rPr>
                <w:color w:val="242424"/>
                <w:lang w:eastAsia="ar-SA"/>
              </w:rPr>
              <w:t>г</w:t>
            </w:r>
            <w:r w:rsidR="000304DF">
              <w:rPr>
                <w:color w:val="242424"/>
                <w:lang w:eastAsia="ar-SA"/>
              </w:rPr>
              <w:t>оды</w:t>
            </w:r>
            <w:r>
              <w:rPr>
                <w:color w:val="242424"/>
                <w:lang w:eastAsia="ar-SA"/>
              </w:rPr>
              <w:t xml:space="preserve"> </w:t>
            </w:r>
            <w:proofErr w:type="gramStart"/>
            <w:r w:rsidRPr="00356A80">
              <w:rPr>
                <w:color w:val="242424"/>
                <w:lang w:eastAsia="ar-SA"/>
              </w:rPr>
              <w:t xml:space="preserve">составляет  </w:t>
            </w:r>
            <w:r w:rsidR="004E43DD" w:rsidRPr="004E43DD">
              <w:rPr>
                <w:color w:val="242424"/>
                <w:lang w:eastAsia="ar-SA"/>
              </w:rPr>
              <w:t>784,467</w:t>
            </w:r>
            <w:proofErr w:type="gramEnd"/>
            <w:r w:rsidR="00A86734" w:rsidRPr="004E43DD">
              <w:rPr>
                <w:color w:val="242424"/>
                <w:lang w:eastAsia="ar-SA"/>
              </w:rPr>
              <w:t xml:space="preserve"> тыс. </w:t>
            </w:r>
            <w:r w:rsidRPr="004E43DD">
              <w:rPr>
                <w:color w:val="242424"/>
                <w:lang w:eastAsia="ar-SA"/>
              </w:rPr>
              <w:t>руб., в том числе по годам :</w:t>
            </w:r>
          </w:p>
          <w:p w:rsidR="006C4F19" w:rsidRPr="004E43DD" w:rsidRDefault="006C4F19" w:rsidP="006C4F19">
            <w:pPr>
              <w:suppressAutoHyphens/>
              <w:jc w:val="both"/>
              <w:rPr>
                <w:color w:val="242424"/>
                <w:lang w:eastAsia="ar-SA"/>
              </w:rPr>
            </w:pPr>
            <w:r w:rsidRPr="004E43DD">
              <w:rPr>
                <w:color w:val="242424"/>
                <w:lang w:eastAsia="ar-SA"/>
              </w:rPr>
              <w:t>на</w:t>
            </w:r>
            <w:r w:rsidR="005277F9" w:rsidRPr="004E43DD">
              <w:rPr>
                <w:color w:val="242424"/>
                <w:lang w:eastAsia="ar-SA"/>
              </w:rPr>
              <w:t xml:space="preserve"> 202</w:t>
            </w:r>
            <w:r w:rsidR="00622C0E" w:rsidRPr="004E43DD">
              <w:rPr>
                <w:color w:val="242424"/>
                <w:lang w:eastAsia="ar-SA"/>
              </w:rPr>
              <w:t>6</w:t>
            </w:r>
            <w:r w:rsidR="007A18B0" w:rsidRPr="004E43DD">
              <w:rPr>
                <w:color w:val="242424"/>
                <w:lang w:eastAsia="ar-SA"/>
              </w:rPr>
              <w:t xml:space="preserve"> </w:t>
            </w:r>
            <w:r w:rsidRPr="004E43DD">
              <w:rPr>
                <w:color w:val="242424"/>
                <w:lang w:eastAsia="ar-SA"/>
              </w:rPr>
              <w:t xml:space="preserve">г. </w:t>
            </w:r>
            <w:r w:rsidR="00FD12A0" w:rsidRPr="004E43DD">
              <w:rPr>
                <w:color w:val="242424"/>
                <w:lang w:eastAsia="ar-SA"/>
              </w:rPr>
              <w:t xml:space="preserve">– </w:t>
            </w:r>
            <w:r w:rsidR="004E43DD" w:rsidRPr="004E43DD">
              <w:rPr>
                <w:color w:val="242424"/>
                <w:lang w:eastAsia="ar-SA"/>
              </w:rPr>
              <w:t>245,755</w:t>
            </w:r>
            <w:r w:rsidR="00446289" w:rsidRPr="004E43DD">
              <w:rPr>
                <w:color w:val="242424"/>
                <w:lang w:eastAsia="ar-SA"/>
              </w:rPr>
              <w:t xml:space="preserve"> </w:t>
            </w:r>
            <w:proofErr w:type="spellStart"/>
            <w:r w:rsidRPr="004E43DD">
              <w:rPr>
                <w:color w:val="242424"/>
                <w:lang w:eastAsia="ar-SA"/>
              </w:rPr>
              <w:t>тыс.руб</w:t>
            </w:r>
            <w:proofErr w:type="spellEnd"/>
            <w:r w:rsidRPr="004E43DD">
              <w:rPr>
                <w:color w:val="242424"/>
                <w:lang w:eastAsia="ar-SA"/>
              </w:rPr>
              <w:t>.</w:t>
            </w:r>
          </w:p>
          <w:p w:rsidR="003838DA" w:rsidRPr="004E43DD" w:rsidRDefault="00622C0E" w:rsidP="006C4F19">
            <w:pPr>
              <w:suppressAutoHyphens/>
              <w:jc w:val="both"/>
              <w:rPr>
                <w:color w:val="242424"/>
                <w:lang w:eastAsia="ar-SA"/>
              </w:rPr>
            </w:pPr>
            <w:r w:rsidRPr="004E43DD">
              <w:rPr>
                <w:color w:val="242424"/>
                <w:lang w:eastAsia="ar-SA"/>
              </w:rPr>
              <w:t>на 2027</w:t>
            </w:r>
            <w:r w:rsidR="003838DA" w:rsidRPr="004E43DD">
              <w:rPr>
                <w:color w:val="242424"/>
                <w:lang w:eastAsia="ar-SA"/>
              </w:rPr>
              <w:t xml:space="preserve">г. - </w:t>
            </w:r>
            <w:r w:rsidR="004E43DD" w:rsidRPr="004E43DD">
              <w:rPr>
                <w:color w:val="242424"/>
                <w:lang w:eastAsia="ar-SA"/>
              </w:rPr>
              <w:t>262,047</w:t>
            </w:r>
            <w:r w:rsidR="003838DA" w:rsidRPr="004E43DD">
              <w:rPr>
                <w:color w:val="242424"/>
                <w:lang w:eastAsia="ar-SA"/>
              </w:rPr>
              <w:t xml:space="preserve"> тыс. руб.</w:t>
            </w:r>
          </w:p>
          <w:p w:rsidR="003838DA" w:rsidRPr="004E43DD" w:rsidRDefault="00622C0E" w:rsidP="006C4F19">
            <w:pPr>
              <w:suppressAutoHyphens/>
              <w:jc w:val="both"/>
              <w:rPr>
                <w:color w:val="242424"/>
                <w:lang w:eastAsia="ar-SA"/>
              </w:rPr>
            </w:pPr>
            <w:r w:rsidRPr="004E43DD">
              <w:rPr>
                <w:color w:val="242424"/>
                <w:lang w:eastAsia="ar-SA"/>
              </w:rPr>
              <w:t>на 2028</w:t>
            </w:r>
            <w:r w:rsidR="003838DA" w:rsidRPr="004E43DD">
              <w:rPr>
                <w:color w:val="242424"/>
                <w:lang w:eastAsia="ar-SA"/>
              </w:rPr>
              <w:t xml:space="preserve">г. - </w:t>
            </w:r>
            <w:r w:rsidR="004E43DD" w:rsidRPr="004E43DD">
              <w:rPr>
                <w:color w:val="242424"/>
                <w:lang w:eastAsia="ar-SA"/>
              </w:rPr>
              <w:t>276,665</w:t>
            </w:r>
            <w:r w:rsidR="003838DA" w:rsidRPr="004E43DD">
              <w:rPr>
                <w:color w:val="242424"/>
                <w:lang w:eastAsia="ar-SA"/>
              </w:rPr>
              <w:t xml:space="preserve"> тыс. руб.</w:t>
            </w:r>
          </w:p>
          <w:p w:rsidR="006C4F19" w:rsidRPr="00FD12A0" w:rsidRDefault="006C4F19" w:rsidP="006C4F19">
            <w:pPr>
              <w:suppressAutoHyphens/>
              <w:jc w:val="both"/>
            </w:pPr>
            <w:r w:rsidRPr="004E43DD">
              <w:rPr>
                <w:color w:val="242424"/>
                <w:lang w:eastAsia="ar-SA"/>
              </w:rPr>
              <w:t>Местный бюджет.</w:t>
            </w:r>
          </w:p>
        </w:tc>
      </w:tr>
      <w:tr w:rsidR="005844EF" w:rsidTr="00BC1B00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EF" w:rsidRDefault="005844EF" w:rsidP="00BC1B00">
            <w:pPr>
              <w:jc w:val="both"/>
              <w:rPr>
                <w:b/>
              </w:rPr>
            </w:pPr>
            <w:r>
              <w:rPr>
                <w:b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001" w:rsidRPr="00846001" w:rsidRDefault="005844EF" w:rsidP="00846001">
            <w:pPr>
              <w:jc w:val="both"/>
            </w:pPr>
            <w:r w:rsidRPr="00846001">
              <w:t>-</w:t>
            </w:r>
            <w:r w:rsidR="00846001" w:rsidRPr="00846001">
              <w:t>создание клубных формирований, любительских объединен</w:t>
            </w:r>
            <w:r w:rsidR="005543B9">
              <w:t>и</w:t>
            </w:r>
            <w:r w:rsidR="00846001" w:rsidRPr="00846001">
              <w:t xml:space="preserve">й; </w:t>
            </w:r>
          </w:p>
          <w:p w:rsidR="00846001" w:rsidRPr="00846001" w:rsidRDefault="00846001" w:rsidP="00846001">
            <w:pPr>
              <w:jc w:val="both"/>
            </w:pPr>
            <w:r w:rsidRPr="00846001">
              <w:t xml:space="preserve">-увеличение числа зрителей на культурно-досуговых мероприятиях, пользователей библиотеки, участников клубных формирований и любительских объединений; </w:t>
            </w:r>
          </w:p>
          <w:p w:rsidR="00846001" w:rsidRPr="00846001" w:rsidRDefault="00846001" w:rsidP="00846001">
            <w:pPr>
              <w:jc w:val="both"/>
            </w:pPr>
            <w:r w:rsidRPr="00846001">
              <w:t>- укрепление материально-технической базы и технологическое оснащение учреждения культуры;</w:t>
            </w:r>
          </w:p>
          <w:p w:rsidR="00846001" w:rsidRPr="00846001" w:rsidRDefault="00846001" w:rsidP="00846001">
            <w:pPr>
              <w:jc w:val="both"/>
            </w:pPr>
            <w:r w:rsidRPr="00846001">
              <w:t xml:space="preserve"> - информатизация библиотечного дела, обновления книжных фондов библиотеки и увеличение доли поступления новых изданий;</w:t>
            </w:r>
          </w:p>
          <w:p w:rsidR="00846001" w:rsidRPr="00846001" w:rsidRDefault="00846001" w:rsidP="00846001">
            <w:pPr>
              <w:jc w:val="both"/>
            </w:pPr>
            <w:r w:rsidRPr="00846001">
              <w:t xml:space="preserve"> - развитие самодеятельного народного творчества, увеличение числа творческих коллективов и участников в них; </w:t>
            </w:r>
          </w:p>
          <w:p w:rsidR="00846001" w:rsidRPr="00846001" w:rsidRDefault="00846001" w:rsidP="00846001">
            <w:pPr>
              <w:jc w:val="both"/>
            </w:pPr>
            <w:r w:rsidRPr="00846001">
              <w:t xml:space="preserve">- повышение квалификации работников сферы культуры; </w:t>
            </w:r>
          </w:p>
          <w:p w:rsidR="00846001" w:rsidRPr="00846001" w:rsidRDefault="00846001" w:rsidP="00846001">
            <w:pPr>
              <w:jc w:val="both"/>
            </w:pPr>
            <w:r w:rsidRPr="00846001">
              <w:t xml:space="preserve">- укрепление семьи и воспитание молодежи в лучших российских традициях </w:t>
            </w:r>
          </w:p>
          <w:p w:rsidR="005844EF" w:rsidRDefault="00846001" w:rsidP="00846001">
            <w:pPr>
              <w:jc w:val="both"/>
              <w:rPr>
                <w:color w:val="FF0000"/>
              </w:rPr>
            </w:pPr>
            <w:r w:rsidRPr="00846001">
              <w:t xml:space="preserve">- оснащение учреждений культуры поселения современным техническим </w:t>
            </w:r>
            <w:r w:rsidR="00096927">
              <w:t>оборудованием</w:t>
            </w:r>
          </w:p>
        </w:tc>
      </w:tr>
    </w:tbl>
    <w:p w:rsidR="005844EF" w:rsidRDefault="005844EF" w:rsidP="005844EF">
      <w:pPr>
        <w:jc w:val="center"/>
        <w:rPr>
          <w:b/>
          <w:sz w:val="28"/>
          <w:szCs w:val="28"/>
        </w:rPr>
      </w:pPr>
    </w:p>
    <w:p w:rsidR="005543B9" w:rsidRDefault="005543B9" w:rsidP="005844EF">
      <w:pPr>
        <w:jc w:val="center"/>
        <w:rPr>
          <w:b/>
          <w:sz w:val="28"/>
          <w:szCs w:val="28"/>
        </w:rPr>
      </w:pPr>
    </w:p>
    <w:p w:rsidR="005543B9" w:rsidRDefault="005543B9" w:rsidP="005844EF">
      <w:pPr>
        <w:jc w:val="center"/>
        <w:rPr>
          <w:b/>
          <w:sz w:val="28"/>
          <w:szCs w:val="28"/>
        </w:rPr>
      </w:pPr>
    </w:p>
    <w:p w:rsidR="005543B9" w:rsidRDefault="005543B9" w:rsidP="005844EF">
      <w:pPr>
        <w:jc w:val="center"/>
        <w:rPr>
          <w:b/>
          <w:sz w:val="28"/>
          <w:szCs w:val="28"/>
        </w:rPr>
      </w:pPr>
    </w:p>
    <w:p w:rsidR="005543B9" w:rsidRDefault="005543B9" w:rsidP="005844EF">
      <w:pPr>
        <w:jc w:val="center"/>
        <w:rPr>
          <w:b/>
          <w:sz w:val="28"/>
          <w:szCs w:val="28"/>
        </w:rPr>
      </w:pPr>
    </w:p>
    <w:p w:rsidR="00A85A65" w:rsidRDefault="005844EF" w:rsidP="00A85A65">
      <w:pPr>
        <w:numPr>
          <w:ilvl w:val="0"/>
          <w:numId w:val="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«Общая характеристика сферы реализации  </w:t>
      </w:r>
    </w:p>
    <w:p w:rsidR="005844EF" w:rsidRDefault="005844EF" w:rsidP="00A85A6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программы, в том числе формулировки основных проблем в указанной сфере и прогноз ее развития»</w:t>
      </w:r>
    </w:p>
    <w:p w:rsidR="00713974" w:rsidRDefault="00713974" w:rsidP="005844EF">
      <w:pPr>
        <w:shd w:val="clear" w:color="auto" w:fill="FFFFFF"/>
        <w:ind w:firstLine="720"/>
        <w:jc w:val="both"/>
        <w:rPr>
          <w:szCs w:val="28"/>
        </w:rPr>
      </w:pPr>
    </w:p>
    <w:p w:rsidR="00713974" w:rsidRPr="00044050" w:rsidRDefault="00713974" w:rsidP="00713974">
      <w:pPr>
        <w:shd w:val="clear" w:color="auto" w:fill="FFFFFF"/>
        <w:ind w:firstLine="708"/>
        <w:jc w:val="both"/>
        <w:rPr>
          <w:sz w:val="28"/>
          <w:szCs w:val="28"/>
        </w:rPr>
      </w:pPr>
      <w:r w:rsidRPr="00044050">
        <w:rPr>
          <w:sz w:val="28"/>
          <w:szCs w:val="28"/>
        </w:rPr>
        <w:t>Разработка настоящей программы обусловлена сложившейся устойчивой тенденцией к ухудшению материально-технического состояния и кадрового обеспечения учреждений культуры на селе. Разработка муниципальной целевой программы «</w:t>
      </w:r>
      <w:r w:rsidR="000304DF" w:rsidRPr="000304DF">
        <w:rPr>
          <w:sz w:val="28"/>
          <w:szCs w:val="26"/>
        </w:rPr>
        <w:t>Развитие культуры на территории   Некрасовского сельского поселения Советског</w:t>
      </w:r>
      <w:r w:rsidR="005277F9">
        <w:rPr>
          <w:sz w:val="28"/>
          <w:szCs w:val="26"/>
        </w:rPr>
        <w:t>о района Республики Крым</w:t>
      </w:r>
      <w:r w:rsidRPr="00044050">
        <w:rPr>
          <w:sz w:val="28"/>
          <w:szCs w:val="28"/>
        </w:rPr>
        <w:t xml:space="preserve">»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подведомственное учреждение культуры. </w:t>
      </w:r>
    </w:p>
    <w:p w:rsidR="00044050" w:rsidRDefault="00713974" w:rsidP="00713974">
      <w:pPr>
        <w:shd w:val="clear" w:color="auto" w:fill="FFFFFF"/>
        <w:ind w:firstLine="708"/>
        <w:jc w:val="both"/>
        <w:rPr>
          <w:sz w:val="28"/>
          <w:szCs w:val="28"/>
        </w:rPr>
      </w:pPr>
      <w:r w:rsidRPr="00044050">
        <w:rPr>
          <w:sz w:val="28"/>
          <w:szCs w:val="28"/>
        </w:rPr>
        <w:t xml:space="preserve">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 Мероприятия программы предусматривают создание на данном этапе оптимальных условий для развития сферы культуры. </w:t>
      </w:r>
    </w:p>
    <w:p w:rsidR="00044050" w:rsidRDefault="00713974" w:rsidP="00713974">
      <w:pPr>
        <w:shd w:val="clear" w:color="auto" w:fill="FFFFFF"/>
        <w:ind w:firstLine="708"/>
        <w:jc w:val="both"/>
        <w:rPr>
          <w:sz w:val="28"/>
          <w:szCs w:val="28"/>
        </w:rPr>
      </w:pPr>
      <w:r w:rsidRPr="00044050">
        <w:rPr>
          <w:sz w:val="28"/>
          <w:szCs w:val="28"/>
        </w:rPr>
        <w:t xml:space="preserve"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 условиях жители муниципального образования должны иметь возможность доступа к комплексу культурных услуг: выставки, концерты, театральные спектакли, книжные новинки, возможность получения информации и качественного дополнительного художественно-эстетического образования. </w:t>
      </w:r>
    </w:p>
    <w:p w:rsidR="00713974" w:rsidRDefault="00713974" w:rsidP="0035436B">
      <w:pPr>
        <w:shd w:val="clear" w:color="auto" w:fill="FFFFFF"/>
        <w:ind w:firstLine="708"/>
        <w:jc w:val="both"/>
        <w:rPr>
          <w:szCs w:val="28"/>
        </w:rPr>
      </w:pPr>
      <w:r w:rsidRPr="00044050">
        <w:rPr>
          <w:sz w:val="28"/>
          <w:szCs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 Необходима поддержка деятельности творческих союзов (проведение выставок, конкурсов, реализация творческих проектов). Реализация муниципальной программы «</w:t>
      </w:r>
      <w:r w:rsidR="000304DF" w:rsidRPr="000304DF">
        <w:rPr>
          <w:sz w:val="28"/>
          <w:szCs w:val="28"/>
        </w:rPr>
        <w:t>Развитие культуры на территории   Некрасовского сельского поселения Советског</w:t>
      </w:r>
      <w:r w:rsidR="005277F9">
        <w:rPr>
          <w:sz w:val="28"/>
          <w:szCs w:val="28"/>
        </w:rPr>
        <w:t>о района Республики Крым</w:t>
      </w:r>
      <w:r w:rsidRPr="00044050">
        <w:rPr>
          <w:sz w:val="28"/>
          <w:szCs w:val="28"/>
        </w:rPr>
        <w:t xml:space="preserve">» будет способствовать дальнейшему формированию духовно-нравственного гражданского общества, повышению </w:t>
      </w:r>
      <w:r w:rsidR="0030670D">
        <w:rPr>
          <w:sz w:val="28"/>
          <w:szCs w:val="28"/>
        </w:rPr>
        <w:t>качества уровня жизни населения.</w:t>
      </w:r>
    </w:p>
    <w:p w:rsidR="00713974" w:rsidRDefault="00713974" w:rsidP="005844EF">
      <w:pPr>
        <w:shd w:val="clear" w:color="auto" w:fill="FFFFFF"/>
        <w:ind w:firstLine="720"/>
        <w:jc w:val="both"/>
        <w:rPr>
          <w:szCs w:val="28"/>
        </w:rPr>
      </w:pPr>
    </w:p>
    <w:p w:rsidR="005844EF" w:rsidRDefault="00A46DC8" w:rsidP="005844E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Культурно-досуговым центром поселения </w:t>
      </w:r>
      <w:r w:rsidR="005844EF">
        <w:rPr>
          <w:sz w:val="28"/>
          <w:szCs w:val="28"/>
        </w:rPr>
        <w:t>явля</w:t>
      </w:r>
      <w:r w:rsidR="00121B75">
        <w:rPr>
          <w:sz w:val="28"/>
          <w:szCs w:val="28"/>
        </w:rPr>
        <w:t>ю</w:t>
      </w:r>
      <w:r w:rsidR="005844EF">
        <w:rPr>
          <w:sz w:val="28"/>
          <w:szCs w:val="28"/>
        </w:rPr>
        <w:t>тся</w:t>
      </w:r>
      <w:r w:rsidR="007A18B0">
        <w:rPr>
          <w:sz w:val="28"/>
          <w:szCs w:val="28"/>
        </w:rPr>
        <w:t xml:space="preserve"> </w:t>
      </w:r>
      <w:r w:rsidR="0035436B">
        <w:rPr>
          <w:sz w:val="28"/>
          <w:szCs w:val="28"/>
        </w:rPr>
        <w:t xml:space="preserve">сельский клуб с. </w:t>
      </w:r>
      <w:r w:rsidR="0092707F">
        <w:rPr>
          <w:sz w:val="28"/>
          <w:szCs w:val="28"/>
        </w:rPr>
        <w:t xml:space="preserve">Некрасовка </w:t>
      </w:r>
      <w:r w:rsidR="00121B75">
        <w:rPr>
          <w:sz w:val="28"/>
          <w:szCs w:val="28"/>
        </w:rPr>
        <w:t>и Дома культуры в с</w:t>
      </w:r>
      <w:r w:rsidR="0035436B">
        <w:rPr>
          <w:sz w:val="28"/>
          <w:szCs w:val="28"/>
        </w:rPr>
        <w:t>.</w:t>
      </w:r>
      <w:r w:rsidR="00356A80">
        <w:rPr>
          <w:sz w:val="28"/>
          <w:szCs w:val="28"/>
        </w:rPr>
        <w:t xml:space="preserve"> </w:t>
      </w:r>
      <w:proofErr w:type="gramStart"/>
      <w:r w:rsidR="0092707F">
        <w:rPr>
          <w:sz w:val="28"/>
          <w:szCs w:val="28"/>
        </w:rPr>
        <w:t xml:space="preserve">Октябрьское </w:t>
      </w:r>
      <w:r w:rsidR="00121B75">
        <w:rPr>
          <w:sz w:val="28"/>
          <w:szCs w:val="28"/>
        </w:rPr>
        <w:t>.</w:t>
      </w:r>
      <w:proofErr w:type="gramEnd"/>
    </w:p>
    <w:p w:rsidR="005844EF" w:rsidRDefault="00A46DC8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Учреждения осуществляю</w:t>
      </w:r>
      <w:r w:rsidR="005844EF">
        <w:rPr>
          <w:rFonts w:ascii="Times New Roman" w:hAnsi="Times New Roman" w:cs="Times New Roman"/>
          <w:sz w:val="28"/>
          <w:szCs w:val="28"/>
        </w:rPr>
        <w:t>т свою деятельность в соответствии с предметом и целями деятельности, определенными законодательством Российской Федерации, путем выполнения работ, исполнения функций и оказания услуг в сфере   культуры.</w:t>
      </w:r>
    </w:p>
    <w:p w:rsidR="005844EF" w:rsidRDefault="00A46DC8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Учреждения созданы</w:t>
      </w:r>
      <w:r w:rsidR="007A18B0">
        <w:rPr>
          <w:rFonts w:ascii="Times New Roman" w:hAnsi="Times New Roman" w:cs="Times New Roman"/>
          <w:sz w:val="28"/>
          <w:szCs w:val="28"/>
        </w:rPr>
        <w:t xml:space="preserve"> с целью удовлетворения </w:t>
      </w:r>
      <w:r w:rsidR="005844EF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proofErr w:type="gramStart"/>
      <w:r w:rsidR="005844EF">
        <w:rPr>
          <w:rFonts w:ascii="Times New Roman" w:hAnsi="Times New Roman" w:cs="Times New Roman"/>
          <w:sz w:val="28"/>
          <w:szCs w:val="28"/>
        </w:rPr>
        <w:t>потребностей  в</w:t>
      </w:r>
      <w:proofErr w:type="gramEnd"/>
      <w:r w:rsidR="005844EF">
        <w:rPr>
          <w:rFonts w:ascii="Times New Roman" w:hAnsi="Times New Roman" w:cs="Times New Roman"/>
          <w:sz w:val="28"/>
          <w:szCs w:val="28"/>
        </w:rPr>
        <w:t xml:space="preserve">  сохранении и развитии  традиционной  народной культуры,  поддержки  любительского художественного  творчества, другой  самодеятельной  творческой инициативы  и социально-культурной активности  населения, организация его досуга и отдыха.</w:t>
      </w:r>
    </w:p>
    <w:p w:rsidR="005844EF" w:rsidRDefault="007A18B0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  достижения </w:t>
      </w:r>
      <w:r w:rsidR="005844EF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gramStart"/>
      <w:r w:rsidR="00C453A4">
        <w:rPr>
          <w:rFonts w:ascii="Times New Roman" w:hAnsi="Times New Roman" w:cs="Times New Roman"/>
          <w:sz w:val="28"/>
          <w:szCs w:val="28"/>
        </w:rPr>
        <w:t>целей  Учреждения</w:t>
      </w:r>
      <w:proofErr w:type="gramEnd"/>
      <w:r w:rsidR="00C453A4">
        <w:rPr>
          <w:rFonts w:ascii="Times New Roman" w:hAnsi="Times New Roman" w:cs="Times New Roman"/>
          <w:sz w:val="28"/>
          <w:szCs w:val="28"/>
        </w:rPr>
        <w:t xml:space="preserve">  осуществляю</w:t>
      </w:r>
      <w:r w:rsidR="005844EF">
        <w:rPr>
          <w:rFonts w:ascii="Times New Roman" w:hAnsi="Times New Roman" w:cs="Times New Roman"/>
          <w:sz w:val="28"/>
          <w:szCs w:val="28"/>
        </w:rPr>
        <w:t>т  следующие основные  виды деятельности:</w:t>
      </w:r>
    </w:p>
    <w:p w:rsidR="005844EF" w:rsidRDefault="007A18B0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-Организации и проведения </w:t>
      </w:r>
      <w:r w:rsidR="005844EF">
        <w:rPr>
          <w:rFonts w:ascii="Times New Roman" w:hAnsi="Times New Roman" w:cs="Times New Roman"/>
          <w:sz w:val="28"/>
          <w:szCs w:val="28"/>
        </w:rPr>
        <w:t xml:space="preserve">культурно-досуговых </w:t>
      </w:r>
      <w:proofErr w:type="gramStart"/>
      <w:r w:rsidR="005844EF">
        <w:rPr>
          <w:rFonts w:ascii="Times New Roman" w:hAnsi="Times New Roman" w:cs="Times New Roman"/>
          <w:sz w:val="28"/>
          <w:szCs w:val="28"/>
        </w:rPr>
        <w:t>мероприятий:  концертов</w:t>
      </w:r>
      <w:proofErr w:type="gramEnd"/>
      <w:r w:rsidR="005844EF">
        <w:rPr>
          <w:rFonts w:ascii="Times New Roman" w:hAnsi="Times New Roman" w:cs="Times New Roman"/>
          <w:sz w:val="28"/>
          <w:szCs w:val="28"/>
        </w:rPr>
        <w:t>, смотров, конкурсов, детских утренников,  викторин, выставок, ярмарок, театрализованных представлений, спектаклей, спортивно-оздоровительных  мероприятий, вечеров  (чествования, тематических и др.), обрядов и ритуалов  в  соответствии  с местными обычаями и традициями  (гражданских, националь</w:t>
      </w:r>
      <w:r w:rsidR="00C453A4">
        <w:rPr>
          <w:rFonts w:ascii="Times New Roman" w:hAnsi="Times New Roman" w:cs="Times New Roman"/>
          <w:sz w:val="28"/>
          <w:szCs w:val="28"/>
        </w:rPr>
        <w:t>ных и профессиональных и др.).</w:t>
      </w:r>
    </w:p>
    <w:p w:rsidR="00C453A4" w:rsidRDefault="005844EF" w:rsidP="005844EF">
      <w:pPr>
        <w:pStyle w:val="ConsPlusNonformat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 информационно</w:t>
      </w:r>
      <w:proofErr w:type="gramEnd"/>
      <w:r>
        <w:rPr>
          <w:rFonts w:ascii="Times New Roman" w:hAnsi="Times New Roman" w:cs="Times New Roman"/>
          <w:sz w:val="28"/>
          <w:szCs w:val="28"/>
        </w:rPr>
        <w:t>-просветительских мероприятий:</w:t>
      </w:r>
      <w:r w:rsidR="007A18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мастер-классов, лекци</w:t>
      </w:r>
      <w:r w:rsidR="00C453A4">
        <w:rPr>
          <w:rFonts w:ascii="Times New Roman" w:hAnsi="Times New Roman" w:cs="Times New Roman"/>
          <w:sz w:val="28"/>
          <w:szCs w:val="28"/>
        </w:rPr>
        <w:t>онных мероприятий, презентаций.</w:t>
      </w:r>
    </w:p>
    <w:p w:rsidR="005844EF" w:rsidRDefault="005844EF" w:rsidP="005844EF">
      <w:pPr>
        <w:pStyle w:val="ConsPlusNonformat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 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клубных  формирований  путём:</w:t>
      </w:r>
    </w:p>
    <w:p w:rsidR="005844EF" w:rsidRDefault="005844EF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организации 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кружков,  творческих  коллективов,  студий  любительского  художественного,  декоративно-прикладного,  изобразительного  и  технического  творчества,  курсов  прикладных знаний  и  навыков,  творческих  лабораторий:  музыкального,  театрального,  хореографического  творчества,  изобразительного искусства,  кино-  и   фотоискусства  и др.</w:t>
      </w:r>
    </w:p>
    <w:p w:rsidR="00C453A4" w:rsidRDefault="005844EF" w:rsidP="005844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  работы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любительских  объединений,  групп,  клубов  по  интересам:  художественных  (вокальных, театральных,  хореографических,  вокально-инструментальных  и др.),  дек</w:t>
      </w:r>
      <w:r w:rsidR="00C453A4">
        <w:rPr>
          <w:rFonts w:ascii="Times New Roman" w:hAnsi="Times New Roman" w:cs="Times New Roman"/>
          <w:sz w:val="28"/>
          <w:szCs w:val="28"/>
        </w:rPr>
        <w:t>оративно-прикладных,  молодёжных</w:t>
      </w:r>
    </w:p>
    <w:p w:rsidR="00347182" w:rsidRDefault="00AB3CCC" w:rsidP="005844EF">
      <w:pPr>
        <w:pStyle w:val="Textbody"/>
        <w:shd w:val="clear" w:color="auto" w:fill="FFFFFF"/>
        <w:spacing w:after="0"/>
        <w:ind w:firstLine="720"/>
        <w:jc w:val="both"/>
        <w:rPr>
          <w:rFonts w:eastAsia="Calibri"/>
          <w:sz w:val="28"/>
          <w:szCs w:val="28"/>
          <w:lang w:val="ru-RU"/>
        </w:rPr>
      </w:pPr>
      <w:r w:rsidRPr="00A85A65">
        <w:rPr>
          <w:rFonts w:eastAsia="Calibri"/>
          <w:sz w:val="28"/>
          <w:szCs w:val="28"/>
          <w:lang w:val="ru-RU"/>
        </w:rPr>
        <w:t>Существующая материальная база учреждений культуры находится в неудовлетворительном состоянии</w:t>
      </w:r>
      <w:r w:rsidR="0092707F">
        <w:rPr>
          <w:rFonts w:eastAsia="Calibri"/>
          <w:sz w:val="28"/>
          <w:szCs w:val="28"/>
          <w:lang w:val="ru-RU"/>
        </w:rPr>
        <w:t xml:space="preserve">. Здание Октябрьского </w:t>
      </w:r>
      <w:r w:rsidR="005543B9">
        <w:rPr>
          <w:rFonts w:eastAsia="Calibri"/>
          <w:sz w:val="28"/>
          <w:szCs w:val="28"/>
          <w:lang w:val="ru-RU"/>
        </w:rPr>
        <w:t xml:space="preserve">сельского </w:t>
      </w:r>
      <w:proofErr w:type="gramStart"/>
      <w:r w:rsidR="005543B9">
        <w:rPr>
          <w:rFonts w:eastAsia="Calibri"/>
          <w:sz w:val="28"/>
          <w:szCs w:val="28"/>
          <w:lang w:val="ru-RU"/>
        </w:rPr>
        <w:t>клуба</w:t>
      </w:r>
      <w:r w:rsidR="00121B75">
        <w:rPr>
          <w:rFonts w:eastAsia="Calibri"/>
          <w:sz w:val="28"/>
          <w:szCs w:val="28"/>
          <w:lang w:val="ru-RU"/>
        </w:rPr>
        <w:t>,</w:t>
      </w:r>
      <w:r w:rsidR="0092707F">
        <w:rPr>
          <w:rFonts w:eastAsia="Calibri"/>
          <w:sz w:val="28"/>
          <w:szCs w:val="28"/>
          <w:lang w:val="ru-RU"/>
        </w:rPr>
        <w:t xml:space="preserve">  нуждае</w:t>
      </w:r>
      <w:r w:rsidR="00347182">
        <w:rPr>
          <w:rFonts w:eastAsia="Calibri"/>
          <w:sz w:val="28"/>
          <w:szCs w:val="28"/>
          <w:lang w:val="ru-RU"/>
        </w:rPr>
        <w:t>тся</w:t>
      </w:r>
      <w:proofErr w:type="gramEnd"/>
      <w:r w:rsidR="00347182">
        <w:rPr>
          <w:rFonts w:eastAsia="Calibri"/>
          <w:sz w:val="28"/>
          <w:szCs w:val="28"/>
          <w:lang w:val="ru-RU"/>
        </w:rPr>
        <w:t xml:space="preserve"> в капитальном ремонте.</w:t>
      </w:r>
    </w:p>
    <w:p w:rsidR="00347182" w:rsidRPr="00C46761" w:rsidRDefault="0092707F" w:rsidP="0034718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Учреждения</w:t>
      </w:r>
      <w:r w:rsidR="00347182" w:rsidRPr="00C46761">
        <w:rPr>
          <w:rFonts w:eastAsia="Calibri"/>
          <w:sz w:val="28"/>
          <w:szCs w:val="28"/>
        </w:rPr>
        <w:t xml:space="preserve"> культуры </w:t>
      </w:r>
      <w:r>
        <w:rPr>
          <w:rFonts w:eastAsia="Calibri"/>
          <w:sz w:val="28"/>
          <w:szCs w:val="28"/>
        </w:rPr>
        <w:t xml:space="preserve">Некрасовского </w:t>
      </w:r>
      <w:r w:rsidR="00347182">
        <w:rPr>
          <w:rFonts w:eastAsia="Calibri"/>
          <w:sz w:val="28"/>
          <w:szCs w:val="28"/>
        </w:rPr>
        <w:t xml:space="preserve">сельского </w:t>
      </w:r>
      <w:proofErr w:type="gramStart"/>
      <w:r w:rsidR="00347182">
        <w:rPr>
          <w:rFonts w:eastAsia="Calibri"/>
          <w:sz w:val="28"/>
          <w:szCs w:val="28"/>
        </w:rPr>
        <w:t xml:space="preserve">поселения  </w:t>
      </w:r>
      <w:r>
        <w:rPr>
          <w:rFonts w:eastAsia="Calibri"/>
          <w:sz w:val="28"/>
          <w:szCs w:val="28"/>
        </w:rPr>
        <w:t>остро</w:t>
      </w:r>
      <w:proofErr w:type="gramEnd"/>
      <w:r>
        <w:rPr>
          <w:rFonts w:eastAsia="Calibri"/>
          <w:sz w:val="28"/>
          <w:szCs w:val="28"/>
        </w:rPr>
        <w:t xml:space="preserve"> нуждаю</w:t>
      </w:r>
      <w:r w:rsidR="00347182" w:rsidRPr="00C46761">
        <w:rPr>
          <w:rFonts w:eastAsia="Calibri"/>
          <w:sz w:val="28"/>
          <w:szCs w:val="28"/>
        </w:rPr>
        <w:t>тся в проведении следующих работ: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-противоаварийные работы;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-ремонт кровли, инженерных сетей;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 замена окон и дверей;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-реконструкция системы отопления и др. работы.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Только серьезная модернизация объектов культуры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 xml:space="preserve">поселения </w:t>
      </w:r>
      <w:r w:rsidRPr="00C46761">
        <w:rPr>
          <w:rFonts w:eastAsia="Calibri"/>
          <w:sz w:val="28"/>
          <w:szCs w:val="28"/>
        </w:rPr>
        <w:t xml:space="preserve"> позволит</w:t>
      </w:r>
      <w:proofErr w:type="gramEnd"/>
      <w:r w:rsidRPr="00C46761">
        <w:rPr>
          <w:rFonts w:eastAsia="Calibri"/>
          <w:sz w:val="28"/>
          <w:szCs w:val="28"/>
        </w:rPr>
        <w:t xml:space="preserve"> поднять предоставление услуг в сфере культуры на качественно иной уровень. Данную задачу невозможно решить без улучшения материально-технической базы для учреждений культуры.</w:t>
      </w:r>
    </w:p>
    <w:p w:rsidR="00347182" w:rsidRPr="00C46761" w:rsidRDefault="00347182" w:rsidP="00347182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Выделение бюджетных средств позволит:</w:t>
      </w:r>
    </w:p>
    <w:p w:rsidR="00347182" w:rsidRPr="00C46761" w:rsidRDefault="00347182" w:rsidP="00347182">
      <w:pPr>
        <w:ind w:firstLine="709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-создать комфортные условия для пользователей учреждений культуры; улучшить условия труда работников культуры;</w:t>
      </w:r>
    </w:p>
    <w:p w:rsidR="00347182" w:rsidRPr="00C46761" w:rsidRDefault="00347182" w:rsidP="00347182">
      <w:pPr>
        <w:ind w:firstLine="709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 создать благоприятные условия для развития народного творчества;</w:t>
      </w:r>
    </w:p>
    <w:p w:rsidR="00347182" w:rsidRPr="00C46761" w:rsidRDefault="00347182" w:rsidP="0035436B">
      <w:pPr>
        <w:ind w:firstLine="709"/>
        <w:jc w:val="both"/>
        <w:rPr>
          <w:rFonts w:eastAsia="Calibri"/>
          <w:sz w:val="28"/>
          <w:szCs w:val="28"/>
        </w:rPr>
      </w:pPr>
      <w:r w:rsidRPr="00C46761">
        <w:rPr>
          <w:rFonts w:eastAsia="Calibri"/>
          <w:sz w:val="28"/>
          <w:szCs w:val="28"/>
        </w:rPr>
        <w:t>- улучшить условия обучения детей в кружках и любительских объединениях.</w:t>
      </w:r>
    </w:p>
    <w:p w:rsidR="00C453A4" w:rsidRPr="00A85A65" w:rsidRDefault="00347182" w:rsidP="00347182">
      <w:pPr>
        <w:pStyle w:val="Textbody"/>
        <w:shd w:val="clear" w:color="auto" w:fill="FFFFFF"/>
        <w:spacing w:after="0"/>
        <w:ind w:firstLine="720"/>
        <w:jc w:val="both"/>
        <w:rPr>
          <w:sz w:val="28"/>
          <w:szCs w:val="28"/>
          <w:lang w:val="ru-RU"/>
        </w:rPr>
      </w:pPr>
      <w:r w:rsidRPr="00A85A65">
        <w:rPr>
          <w:rFonts w:eastAsia="Calibri"/>
          <w:sz w:val="28"/>
          <w:szCs w:val="28"/>
          <w:lang w:val="ru-RU"/>
        </w:rPr>
        <w:t xml:space="preserve">Координирующую роль в этом направлении должна сыграть Программа, которая обеспечит концентрацию бюджетных средств на приоритетных </w:t>
      </w:r>
      <w:r w:rsidRPr="00A85A65">
        <w:rPr>
          <w:rFonts w:eastAsia="Calibri"/>
          <w:sz w:val="28"/>
          <w:szCs w:val="28"/>
          <w:lang w:val="ru-RU"/>
        </w:rPr>
        <w:lastRenderedPageBreak/>
        <w:t>направлениях, позволит создать оптимальные условия для реализации населения района права на получение культурных услуг и самореализацию в сфере культуры.</w:t>
      </w:r>
    </w:p>
    <w:p w:rsidR="005844EF" w:rsidRPr="00A85A65" w:rsidRDefault="00C453A4" w:rsidP="005844EF">
      <w:pPr>
        <w:pStyle w:val="Textbody"/>
        <w:shd w:val="clear" w:color="auto" w:fill="FFFFFF"/>
        <w:spacing w:after="0"/>
        <w:ind w:firstLine="720"/>
        <w:jc w:val="both"/>
        <w:rPr>
          <w:sz w:val="28"/>
          <w:szCs w:val="28"/>
          <w:lang w:val="ru-RU"/>
        </w:rPr>
      </w:pPr>
      <w:r w:rsidRPr="00A85A65">
        <w:rPr>
          <w:sz w:val="28"/>
          <w:szCs w:val="28"/>
          <w:lang w:val="ru-RU"/>
        </w:rPr>
        <w:t xml:space="preserve">Культурно-информационным, образовательным и краеведческим центром </w:t>
      </w:r>
      <w:r w:rsidR="0092707F">
        <w:rPr>
          <w:sz w:val="28"/>
          <w:szCs w:val="28"/>
          <w:lang w:val="ru-RU"/>
        </w:rPr>
        <w:t>Некрасовского</w:t>
      </w:r>
      <w:r w:rsidRPr="00A85A65">
        <w:rPr>
          <w:sz w:val="28"/>
          <w:szCs w:val="28"/>
          <w:lang w:val="ru-RU"/>
        </w:rPr>
        <w:t xml:space="preserve"> сельского поселения являю</w:t>
      </w:r>
      <w:r w:rsidR="005844EF" w:rsidRPr="00A85A65">
        <w:rPr>
          <w:sz w:val="28"/>
          <w:szCs w:val="28"/>
          <w:lang w:val="ru-RU"/>
        </w:rPr>
        <w:t>тся</w:t>
      </w:r>
      <w:r w:rsidR="0092707F">
        <w:rPr>
          <w:sz w:val="28"/>
          <w:szCs w:val="28"/>
          <w:lang w:val="ru-RU"/>
        </w:rPr>
        <w:t xml:space="preserve"> Некрасовская</w:t>
      </w:r>
      <w:r w:rsidR="00121B75">
        <w:rPr>
          <w:sz w:val="28"/>
          <w:szCs w:val="28"/>
          <w:lang w:val="ru-RU"/>
        </w:rPr>
        <w:t xml:space="preserve">, </w:t>
      </w:r>
      <w:r w:rsidR="0035436B">
        <w:rPr>
          <w:sz w:val="28"/>
          <w:szCs w:val="28"/>
        </w:rPr>
        <w:t>и</w:t>
      </w:r>
      <w:r w:rsidR="0092707F">
        <w:rPr>
          <w:sz w:val="28"/>
          <w:szCs w:val="28"/>
          <w:lang w:val="ru-RU"/>
        </w:rPr>
        <w:t xml:space="preserve"> Октябрьская</w:t>
      </w:r>
      <w:r w:rsidR="002455CD">
        <w:rPr>
          <w:sz w:val="28"/>
          <w:szCs w:val="28"/>
          <w:lang w:val="ru-RU"/>
        </w:rPr>
        <w:t xml:space="preserve"> </w:t>
      </w:r>
      <w:proofErr w:type="spellStart"/>
      <w:r w:rsidR="0035436B">
        <w:rPr>
          <w:sz w:val="28"/>
          <w:szCs w:val="28"/>
        </w:rPr>
        <w:t>сельские</w:t>
      </w:r>
      <w:proofErr w:type="spellEnd"/>
      <w:r w:rsidR="002455CD">
        <w:rPr>
          <w:sz w:val="28"/>
          <w:szCs w:val="28"/>
          <w:lang w:val="ru-RU"/>
        </w:rPr>
        <w:t xml:space="preserve"> </w:t>
      </w:r>
      <w:proofErr w:type="spellStart"/>
      <w:r w:rsidR="0035436B">
        <w:rPr>
          <w:sz w:val="28"/>
          <w:szCs w:val="28"/>
        </w:rPr>
        <w:t>библиотеки</w:t>
      </w:r>
      <w:proofErr w:type="spellEnd"/>
      <w:r w:rsidR="0035436B">
        <w:rPr>
          <w:sz w:val="28"/>
          <w:szCs w:val="28"/>
        </w:rPr>
        <w:t>.</w:t>
      </w:r>
    </w:p>
    <w:p w:rsidR="005844EF" w:rsidRPr="00A85A65" w:rsidRDefault="008F33F7" w:rsidP="008F33F7">
      <w:pPr>
        <w:pStyle w:val="Textbody"/>
        <w:shd w:val="clear" w:color="auto" w:fill="FFFFFF"/>
        <w:spacing w:after="0"/>
        <w:ind w:firstLine="720"/>
        <w:jc w:val="both"/>
        <w:rPr>
          <w:sz w:val="28"/>
          <w:szCs w:val="28"/>
          <w:lang w:val="ru-RU"/>
        </w:rPr>
      </w:pPr>
      <w:proofErr w:type="gramStart"/>
      <w:r w:rsidRPr="00A85A65">
        <w:rPr>
          <w:sz w:val="28"/>
          <w:szCs w:val="28"/>
          <w:lang w:val="ru-RU"/>
        </w:rPr>
        <w:t>Основным  показателем</w:t>
      </w:r>
      <w:proofErr w:type="gramEnd"/>
      <w:r w:rsidRPr="00A85A65">
        <w:rPr>
          <w:sz w:val="28"/>
          <w:szCs w:val="28"/>
          <w:lang w:val="ru-RU"/>
        </w:rPr>
        <w:t xml:space="preserve">, характеризующим деятельность библиотек по обслуживанию пользователей, является  количество читателей библиотек и  объём книговыдач, который на протяжении </w:t>
      </w:r>
      <w:r w:rsidR="005326E2">
        <w:rPr>
          <w:sz w:val="28"/>
          <w:szCs w:val="28"/>
          <w:lang w:val="ru-RU"/>
        </w:rPr>
        <w:t>20</w:t>
      </w:r>
      <w:r w:rsidR="003838DA">
        <w:rPr>
          <w:sz w:val="28"/>
          <w:szCs w:val="28"/>
          <w:lang w:val="ru-RU"/>
        </w:rPr>
        <w:t>20</w:t>
      </w:r>
      <w:r w:rsidR="005277F9">
        <w:rPr>
          <w:sz w:val="28"/>
          <w:szCs w:val="28"/>
          <w:lang w:val="ru-RU"/>
        </w:rPr>
        <w:t>, 202</w:t>
      </w:r>
      <w:r w:rsidR="003838DA">
        <w:rPr>
          <w:sz w:val="28"/>
          <w:szCs w:val="28"/>
          <w:lang w:val="ru-RU"/>
        </w:rPr>
        <w:t>1</w:t>
      </w:r>
      <w:r w:rsidR="00F62971">
        <w:rPr>
          <w:sz w:val="28"/>
          <w:szCs w:val="28"/>
          <w:lang w:val="ru-RU"/>
        </w:rPr>
        <w:t>, 2022, 2023</w:t>
      </w:r>
      <w:r w:rsidR="00622C0E">
        <w:rPr>
          <w:sz w:val="28"/>
          <w:szCs w:val="28"/>
          <w:lang w:val="ru-RU"/>
        </w:rPr>
        <w:t>, 2024,2025</w:t>
      </w:r>
      <w:r w:rsidR="00356A80">
        <w:rPr>
          <w:sz w:val="28"/>
          <w:szCs w:val="28"/>
          <w:lang w:val="ru-RU"/>
        </w:rPr>
        <w:t xml:space="preserve"> </w:t>
      </w:r>
      <w:proofErr w:type="spellStart"/>
      <w:r w:rsidRPr="00A85A65">
        <w:rPr>
          <w:sz w:val="28"/>
          <w:szCs w:val="28"/>
          <w:lang w:val="ru-RU"/>
        </w:rPr>
        <w:t>г.г</w:t>
      </w:r>
      <w:proofErr w:type="spellEnd"/>
      <w:r w:rsidRPr="00A85A65">
        <w:rPr>
          <w:sz w:val="28"/>
          <w:szCs w:val="28"/>
          <w:lang w:val="ru-RU"/>
        </w:rPr>
        <w:t>. увеличивается.</w:t>
      </w:r>
    </w:p>
    <w:p w:rsidR="005844EF" w:rsidRPr="00A85A65" w:rsidRDefault="005844EF" w:rsidP="005844EF">
      <w:pPr>
        <w:pStyle w:val="Textbody"/>
        <w:shd w:val="clear" w:color="auto" w:fill="FFFFFF"/>
        <w:spacing w:after="0"/>
        <w:ind w:firstLine="720"/>
        <w:jc w:val="both"/>
        <w:rPr>
          <w:color w:val="000000"/>
          <w:sz w:val="28"/>
          <w:szCs w:val="28"/>
          <w:lang w:val="ru-RU"/>
        </w:rPr>
      </w:pPr>
      <w:r w:rsidRPr="00A85A65">
        <w:rPr>
          <w:color w:val="000000"/>
          <w:sz w:val="28"/>
          <w:szCs w:val="28"/>
          <w:lang w:val="ru-RU"/>
        </w:rPr>
        <w:t xml:space="preserve">Важным направлением деятельности </w:t>
      </w:r>
      <w:r w:rsidR="008F33F7" w:rsidRPr="00A85A65">
        <w:rPr>
          <w:color w:val="000000"/>
          <w:sz w:val="28"/>
          <w:szCs w:val="28"/>
          <w:lang w:val="ru-RU"/>
        </w:rPr>
        <w:t xml:space="preserve">сельских библиотек </w:t>
      </w:r>
      <w:r w:rsidR="0092707F">
        <w:rPr>
          <w:color w:val="000000"/>
          <w:sz w:val="28"/>
          <w:szCs w:val="28"/>
          <w:lang w:val="ru-RU"/>
        </w:rPr>
        <w:t xml:space="preserve">Некрасовского </w:t>
      </w:r>
      <w:r w:rsidR="008F33F7" w:rsidRPr="00A85A65">
        <w:rPr>
          <w:color w:val="000000"/>
          <w:sz w:val="28"/>
          <w:szCs w:val="28"/>
          <w:lang w:val="ru-RU"/>
        </w:rPr>
        <w:t xml:space="preserve">сельского поселения </w:t>
      </w:r>
      <w:r w:rsidRPr="00A85A65">
        <w:rPr>
          <w:color w:val="000000"/>
          <w:sz w:val="28"/>
          <w:szCs w:val="28"/>
          <w:lang w:val="ru-RU"/>
        </w:rPr>
        <w:t xml:space="preserve">  является </w:t>
      </w:r>
      <w:proofErr w:type="gramStart"/>
      <w:r w:rsidRPr="00A85A65">
        <w:rPr>
          <w:color w:val="000000"/>
          <w:sz w:val="28"/>
          <w:szCs w:val="28"/>
          <w:lang w:val="ru-RU"/>
        </w:rPr>
        <w:t>качественное  комплектование</w:t>
      </w:r>
      <w:proofErr w:type="gramEnd"/>
      <w:r w:rsidRPr="00A85A65">
        <w:rPr>
          <w:color w:val="000000"/>
          <w:sz w:val="28"/>
          <w:szCs w:val="28"/>
          <w:lang w:val="ru-RU"/>
        </w:rPr>
        <w:t xml:space="preserve"> библиотечных фондов и обеспечение их сохранности.</w:t>
      </w:r>
    </w:p>
    <w:p w:rsidR="008F33F7" w:rsidRPr="00A85A65" w:rsidRDefault="005844EF" w:rsidP="008F33F7">
      <w:pPr>
        <w:pStyle w:val="Textbody"/>
        <w:shd w:val="clear" w:color="auto" w:fill="FFFFFF"/>
        <w:spacing w:after="0"/>
        <w:ind w:firstLine="720"/>
        <w:jc w:val="both"/>
        <w:rPr>
          <w:sz w:val="28"/>
          <w:szCs w:val="28"/>
          <w:lang w:val="ru-RU"/>
        </w:rPr>
      </w:pPr>
      <w:r w:rsidRPr="00A85A65">
        <w:rPr>
          <w:sz w:val="28"/>
          <w:szCs w:val="28"/>
          <w:lang w:val="ru-RU"/>
        </w:rPr>
        <w:t xml:space="preserve"> Ежегодно проходит акция «Подари книгу библиотеке»</w:t>
      </w:r>
    </w:p>
    <w:p w:rsidR="005844EF" w:rsidRPr="00A85A65" w:rsidRDefault="008F33F7" w:rsidP="005844EF">
      <w:pPr>
        <w:pStyle w:val="Textbody"/>
        <w:spacing w:after="0"/>
        <w:ind w:firstLine="720"/>
        <w:jc w:val="both"/>
        <w:rPr>
          <w:sz w:val="28"/>
          <w:szCs w:val="28"/>
          <w:lang w:val="ru-RU"/>
        </w:rPr>
      </w:pPr>
      <w:r w:rsidRPr="00A85A65">
        <w:rPr>
          <w:sz w:val="28"/>
          <w:szCs w:val="28"/>
          <w:lang w:val="ru-RU"/>
        </w:rPr>
        <w:t>Сельские библиотеки</w:t>
      </w:r>
      <w:r w:rsidR="005277F9">
        <w:rPr>
          <w:sz w:val="28"/>
          <w:szCs w:val="28"/>
          <w:lang w:val="ru-RU"/>
        </w:rPr>
        <w:t xml:space="preserve"> </w:t>
      </w:r>
      <w:r w:rsidRPr="00A85A65">
        <w:rPr>
          <w:sz w:val="28"/>
          <w:szCs w:val="28"/>
          <w:lang w:val="ru-RU"/>
        </w:rPr>
        <w:t>являю</w:t>
      </w:r>
      <w:r w:rsidR="005844EF" w:rsidRPr="00A85A65">
        <w:rPr>
          <w:sz w:val="28"/>
          <w:szCs w:val="28"/>
          <w:lang w:val="ru-RU"/>
        </w:rPr>
        <w:t>тся информационным, культурным, досуговым центром для всех категорий жителей, но приоритетным направлением деятельности библиотеки является правовое просвещение, краеведческая деятельность, воспитание культуры здорового образа жизни и содействие нравственному, духовному и эстетическому воспитанию.</w:t>
      </w:r>
    </w:p>
    <w:p w:rsidR="00AB3CCC" w:rsidRPr="00A85A65" w:rsidRDefault="005844EF" w:rsidP="00AB3CCC">
      <w:pPr>
        <w:pStyle w:val="Textbody"/>
        <w:shd w:val="clear" w:color="auto" w:fill="FFFFFF"/>
        <w:ind w:firstLine="720"/>
        <w:jc w:val="both"/>
        <w:rPr>
          <w:color w:val="000000"/>
          <w:sz w:val="28"/>
          <w:szCs w:val="28"/>
          <w:lang w:val="ru-RU"/>
        </w:rPr>
      </w:pPr>
      <w:r w:rsidRPr="00A85A65">
        <w:rPr>
          <w:color w:val="000000"/>
          <w:sz w:val="28"/>
          <w:szCs w:val="28"/>
          <w:lang w:val="ru-RU"/>
        </w:rPr>
        <w:t>Деятельность</w:t>
      </w:r>
      <w:r w:rsidR="008F33F7" w:rsidRPr="00A85A65">
        <w:rPr>
          <w:color w:val="000000"/>
          <w:sz w:val="28"/>
          <w:szCs w:val="28"/>
          <w:lang w:val="ru-RU"/>
        </w:rPr>
        <w:t xml:space="preserve"> библиотек</w:t>
      </w:r>
      <w:r w:rsidRPr="00A85A65">
        <w:rPr>
          <w:color w:val="000000"/>
          <w:sz w:val="28"/>
          <w:szCs w:val="28"/>
          <w:lang w:val="ru-RU"/>
        </w:rPr>
        <w:t xml:space="preserve"> осложнена рядом серьезных проблем, которые требуют решения.</w:t>
      </w:r>
      <w:r w:rsidR="005277F9">
        <w:rPr>
          <w:color w:val="000000"/>
          <w:sz w:val="28"/>
          <w:szCs w:val="28"/>
          <w:lang w:val="ru-RU"/>
        </w:rPr>
        <w:t xml:space="preserve"> </w:t>
      </w:r>
      <w:r w:rsidR="00AB3CCC" w:rsidRPr="00A85A65">
        <w:rPr>
          <w:color w:val="000000"/>
          <w:sz w:val="28"/>
          <w:szCs w:val="28"/>
          <w:lang w:val="ru-RU"/>
        </w:rPr>
        <w:t xml:space="preserve">Материально-техническое </w:t>
      </w:r>
      <w:proofErr w:type="gramStart"/>
      <w:r w:rsidR="00AB3CCC" w:rsidRPr="00A85A65">
        <w:rPr>
          <w:color w:val="000000"/>
          <w:sz w:val="28"/>
          <w:szCs w:val="28"/>
          <w:lang w:val="ru-RU"/>
        </w:rPr>
        <w:t>состояние  библиотек</w:t>
      </w:r>
      <w:proofErr w:type="gramEnd"/>
      <w:r w:rsidR="00AB3CCC" w:rsidRPr="00A85A65">
        <w:rPr>
          <w:color w:val="000000"/>
          <w:sz w:val="28"/>
          <w:szCs w:val="28"/>
          <w:lang w:val="ru-RU"/>
        </w:rPr>
        <w:t>, уровень их развития значительно отстает от уровня развития библиотек Российской Федерации.</w:t>
      </w:r>
    </w:p>
    <w:p w:rsidR="00AB3CCC" w:rsidRPr="00A85A65" w:rsidRDefault="005844EF" w:rsidP="00AB3CCC">
      <w:pPr>
        <w:pStyle w:val="Textbody"/>
        <w:shd w:val="clear" w:color="auto" w:fill="FFFFFF"/>
        <w:ind w:firstLine="720"/>
        <w:jc w:val="both"/>
        <w:rPr>
          <w:color w:val="000000"/>
          <w:sz w:val="28"/>
          <w:szCs w:val="28"/>
          <w:lang w:val="ru-RU"/>
        </w:rPr>
      </w:pPr>
      <w:r w:rsidRPr="00A85A65">
        <w:rPr>
          <w:color w:val="000000"/>
          <w:sz w:val="28"/>
          <w:szCs w:val="28"/>
          <w:lang w:val="ru-RU"/>
        </w:rPr>
        <w:t xml:space="preserve">Отсутствие должного финансирования библиотеки влияет не только на систематическое формирование библиотечного фонда, но и на организацию хранения документов, переход на новые технологии, организацию современного библиотечного дизайна. </w:t>
      </w:r>
    </w:p>
    <w:p w:rsidR="00AB3CCC" w:rsidRDefault="00AB3CCC" w:rsidP="00AB3CCC">
      <w:pPr>
        <w:pStyle w:val="Textbody"/>
        <w:shd w:val="clear" w:color="auto" w:fill="FFFFFF"/>
        <w:spacing w:after="0"/>
        <w:ind w:firstLine="720"/>
        <w:jc w:val="both"/>
        <w:rPr>
          <w:color w:val="000000"/>
          <w:sz w:val="28"/>
          <w:szCs w:val="28"/>
        </w:rPr>
      </w:pPr>
      <w:r w:rsidRPr="00AB3CCC">
        <w:rPr>
          <w:color w:val="000000"/>
          <w:sz w:val="28"/>
          <w:szCs w:val="28"/>
          <w:lang w:val="ru-RU"/>
        </w:rPr>
        <w:t>Проблему более полного удовлетворения информационных потребностей населения, рационального использования библиотечного фонда, отражающего культурно-историческое наследие необходимо решать путем обеспечения систематического и централизованного комплектования библиотечных фондов современными источниками информации на различных носителях, модернизации и компьютеризации библиотечных процессов.</w:t>
      </w:r>
    </w:p>
    <w:p w:rsidR="005844EF" w:rsidRDefault="00121B75" w:rsidP="00AB3CCC">
      <w:pPr>
        <w:widowControl w:val="0"/>
        <w:ind w:firstLine="708"/>
        <w:jc w:val="both"/>
        <w:rPr>
          <w:sz w:val="28"/>
          <w:szCs w:val="28"/>
          <w:lang w:val="de-DE"/>
        </w:rPr>
      </w:pPr>
      <w:r>
        <w:rPr>
          <w:color w:val="000000"/>
          <w:sz w:val="28"/>
          <w:szCs w:val="28"/>
        </w:rPr>
        <w:t>Помещения</w:t>
      </w:r>
      <w:r w:rsidR="00AB3CCC">
        <w:rPr>
          <w:color w:val="000000"/>
          <w:sz w:val="28"/>
          <w:szCs w:val="28"/>
        </w:rPr>
        <w:t xml:space="preserve"> библиотек </w:t>
      </w:r>
      <w:r>
        <w:rPr>
          <w:color w:val="000000"/>
          <w:sz w:val="28"/>
          <w:szCs w:val="28"/>
        </w:rPr>
        <w:t xml:space="preserve">находятся в зданиях сельских клубов и остро </w:t>
      </w:r>
      <w:r w:rsidR="00AB3CCC">
        <w:rPr>
          <w:color w:val="000000"/>
          <w:sz w:val="28"/>
          <w:szCs w:val="28"/>
        </w:rPr>
        <w:t>нуждаются в ремонте, оборудованием отопления, должного электроосвещения.</w:t>
      </w:r>
    </w:p>
    <w:p w:rsidR="005844EF" w:rsidRDefault="005844EF" w:rsidP="005844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решения вышеперечисленных проблем увеличится количество посетителей в </w:t>
      </w:r>
      <w:proofErr w:type="gramStart"/>
      <w:r>
        <w:rPr>
          <w:sz w:val="28"/>
          <w:szCs w:val="28"/>
        </w:rPr>
        <w:t>библиотеках,  увеличится</w:t>
      </w:r>
      <w:proofErr w:type="gramEnd"/>
      <w:r>
        <w:rPr>
          <w:sz w:val="28"/>
          <w:szCs w:val="28"/>
        </w:rPr>
        <w:t xml:space="preserve"> количество участников культурно - досуговых мероприятий, повысится уровень удовлетворенности граждан предоставлением муниципальных услуг в сфере культуры, обеспечится сохранность культурного наследия родного края и возможность популяризировать его. </w:t>
      </w:r>
    </w:p>
    <w:p w:rsidR="005844EF" w:rsidRDefault="005844EF" w:rsidP="005844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итоге, реализация комплексного подхода позволит ускорить темпы развития культуры </w:t>
      </w:r>
      <w:r w:rsidR="007A18B0">
        <w:rPr>
          <w:sz w:val="28"/>
          <w:szCs w:val="28"/>
        </w:rPr>
        <w:t xml:space="preserve">Некрасовского </w:t>
      </w:r>
      <w:r>
        <w:rPr>
          <w:sz w:val="28"/>
          <w:szCs w:val="28"/>
        </w:rPr>
        <w:t>сельского поселения как одного из ключевых институтов общественного сознания.</w:t>
      </w:r>
    </w:p>
    <w:p w:rsidR="005844EF" w:rsidRDefault="005844EF" w:rsidP="005844EF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Реализация мероприятий программы будет </w:t>
      </w:r>
      <w:proofErr w:type="gramStart"/>
      <w:r>
        <w:rPr>
          <w:sz w:val="28"/>
          <w:szCs w:val="28"/>
        </w:rPr>
        <w:t>способствовать  повышению</w:t>
      </w:r>
      <w:proofErr w:type="gramEnd"/>
      <w:r>
        <w:rPr>
          <w:sz w:val="28"/>
          <w:szCs w:val="28"/>
        </w:rPr>
        <w:t xml:space="preserve"> художественного уровня и исполнительского мастерства участников художественной самодеятельности, повышению качества проводимых культурно-досуговых мероприятий, воспитанию нравственности и духовно-эстетического потенциала у молодежи поселения.</w:t>
      </w:r>
    </w:p>
    <w:p w:rsidR="00267C75" w:rsidRPr="00267C75" w:rsidRDefault="00267C75" w:rsidP="00267C75">
      <w:pPr>
        <w:tabs>
          <w:tab w:val="left" w:pos="1725"/>
        </w:tabs>
        <w:ind w:firstLine="708"/>
        <w:jc w:val="center"/>
        <w:rPr>
          <w:b/>
          <w:sz w:val="28"/>
          <w:szCs w:val="28"/>
        </w:rPr>
      </w:pPr>
      <w:r w:rsidRPr="00267C75">
        <w:rPr>
          <w:b/>
          <w:sz w:val="28"/>
          <w:szCs w:val="28"/>
        </w:rPr>
        <w:t>2.Цели и задачи программы</w:t>
      </w:r>
      <w:r>
        <w:rPr>
          <w:b/>
          <w:sz w:val="28"/>
          <w:szCs w:val="28"/>
        </w:rPr>
        <w:t>.</w:t>
      </w:r>
    </w:p>
    <w:p w:rsidR="00267C75" w:rsidRDefault="00267C75" w:rsidP="005844EF">
      <w:pPr>
        <w:ind w:firstLine="708"/>
        <w:jc w:val="center"/>
        <w:rPr>
          <w:sz w:val="28"/>
          <w:szCs w:val="28"/>
        </w:rPr>
      </w:pPr>
    </w:p>
    <w:p w:rsid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sz w:val="28"/>
          <w:szCs w:val="28"/>
          <w:lang w:eastAsia="en-US"/>
        </w:rPr>
        <w:t xml:space="preserve">Целью муниципальной программы является </w:t>
      </w:r>
      <w:r w:rsidRPr="00267C75">
        <w:rPr>
          <w:color w:val="000000"/>
          <w:sz w:val="28"/>
          <w:szCs w:val="28"/>
        </w:rPr>
        <w:t xml:space="preserve">создание условий для удовлетворения культурных потребностей жителей </w:t>
      </w:r>
      <w:r w:rsidR="0092707F">
        <w:rPr>
          <w:color w:val="000000"/>
          <w:sz w:val="28"/>
          <w:szCs w:val="28"/>
        </w:rPr>
        <w:t xml:space="preserve">Некрасовского </w:t>
      </w:r>
      <w:r w:rsidRPr="00267C75">
        <w:rPr>
          <w:color w:val="000000"/>
          <w:sz w:val="28"/>
          <w:szCs w:val="28"/>
        </w:rPr>
        <w:t>сельского поселения сохранения и развития его исторических и культурных традиций</w:t>
      </w:r>
      <w:r>
        <w:rPr>
          <w:color w:val="000000"/>
          <w:sz w:val="28"/>
          <w:szCs w:val="28"/>
        </w:rPr>
        <w:t>,</w:t>
      </w:r>
      <w:r w:rsidR="007A18B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оздание условий для дальнейшего развития культуры и народного творчества на территории </w:t>
      </w:r>
      <w:r w:rsidR="00325D51">
        <w:rPr>
          <w:color w:val="000000"/>
          <w:sz w:val="28"/>
          <w:szCs w:val="28"/>
        </w:rPr>
        <w:t xml:space="preserve">Некрасовского </w:t>
      </w:r>
      <w:r>
        <w:rPr>
          <w:color w:val="000000"/>
          <w:sz w:val="28"/>
          <w:szCs w:val="28"/>
        </w:rPr>
        <w:t xml:space="preserve">сельского поселения </w:t>
      </w:r>
      <w:r w:rsidR="00FD12A0">
        <w:rPr>
          <w:color w:val="000000"/>
          <w:sz w:val="28"/>
          <w:szCs w:val="28"/>
        </w:rPr>
        <w:t>Советского</w:t>
      </w:r>
      <w:r>
        <w:rPr>
          <w:color w:val="000000"/>
          <w:sz w:val="28"/>
          <w:szCs w:val="28"/>
        </w:rPr>
        <w:t xml:space="preserve"> района, организация досуга населения, реализация конституционного права человека на участие в культурной жизни и пользование учреждениями культуры, а также на доступ к культурным ценностям путем организации библиотечного обслуживания населения и обеспечения библиотечных фондов, в том числе редких и особо ценных библиотечных документов.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Цель муниципальной программы реализуется посредством решения комплекса задач: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организация и проведение культурно – массовых мероприятий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развитие кадрового потенциала;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сохранение и пополнение библиотечных фондов;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обеспечение поддержки и создание условий для совершенствования народного</w:t>
      </w:r>
      <w:r w:rsidR="007A18B0">
        <w:rPr>
          <w:color w:val="000000"/>
          <w:sz w:val="28"/>
          <w:szCs w:val="28"/>
        </w:rPr>
        <w:t xml:space="preserve"> </w:t>
      </w:r>
      <w:r w:rsidRPr="00267C75">
        <w:rPr>
          <w:color w:val="000000"/>
          <w:sz w:val="28"/>
          <w:szCs w:val="28"/>
        </w:rPr>
        <w:t>творчества;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создание условий для организации досуга и обеспечения жителей поселения услугами</w:t>
      </w:r>
      <w:r w:rsidR="007A18B0">
        <w:rPr>
          <w:color w:val="000000"/>
          <w:sz w:val="28"/>
          <w:szCs w:val="28"/>
        </w:rPr>
        <w:t xml:space="preserve"> </w:t>
      </w:r>
      <w:r w:rsidRPr="00267C75">
        <w:rPr>
          <w:color w:val="000000"/>
          <w:sz w:val="28"/>
          <w:szCs w:val="28"/>
        </w:rPr>
        <w:t>учреждения культуры</w:t>
      </w:r>
      <w:r>
        <w:rPr>
          <w:color w:val="000000"/>
          <w:sz w:val="28"/>
          <w:szCs w:val="28"/>
        </w:rPr>
        <w:t>;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создание условий для повышения качества работы учреждений культуры</w:t>
      </w:r>
      <w:r>
        <w:rPr>
          <w:color w:val="000000"/>
          <w:sz w:val="28"/>
          <w:szCs w:val="28"/>
        </w:rPr>
        <w:t>;</w:t>
      </w:r>
    </w:p>
    <w:p w:rsidR="00267C75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-материально-техническое обеспечение деятельности учреждений культуры поселения.</w:t>
      </w:r>
    </w:p>
    <w:p w:rsidR="005844EF" w:rsidRPr="00267C75" w:rsidRDefault="00267C75" w:rsidP="00267C75">
      <w:pPr>
        <w:ind w:firstLine="567"/>
        <w:jc w:val="both"/>
        <w:rPr>
          <w:color w:val="000000"/>
          <w:sz w:val="28"/>
          <w:szCs w:val="28"/>
        </w:rPr>
      </w:pPr>
      <w:r w:rsidRPr="00267C75">
        <w:rPr>
          <w:color w:val="000000"/>
          <w:sz w:val="28"/>
          <w:szCs w:val="28"/>
        </w:rPr>
        <w:t>- привлечение населения к активному участию в культурной жизни</w:t>
      </w:r>
      <w:r w:rsidRPr="00267C75">
        <w:rPr>
          <w:color w:val="000000"/>
          <w:sz w:val="28"/>
          <w:szCs w:val="28"/>
        </w:rPr>
        <w:cr/>
        <w:t>развития и содержания домов культуры на территории сельского поселения</w:t>
      </w:r>
      <w:r>
        <w:rPr>
          <w:color w:val="000000"/>
          <w:sz w:val="28"/>
          <w:szCs w:val="28"/>
        </w:rPr>
        <w:t>;</w:t>
      </w:r>
    </w:p>
    <w:p w:rsidR="005844EF" w:rsidRDefault="00267C75" w:rsidP="005844EF">
      <w:p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- с</w:t>
      </w:r>
      <w:r w:rsidR="005844EF">
        <w:rPr>
          <w:color w:val="000000"/>
          <w:sz w:val="28"/>
          <w:szCs w:val="28"/>
        </w:rPr>
        <w:t xml:space="preserve">охранение и модернизация материально технической базы </w:t>
      </w:r>
      <w:r>
        <w:rPr>
          <w:color w:val="000000"/>
          <w:sz w:val="28"/>
          <w:szCs w:val="28"/>
        </w:rPr>
        <w:t>домов культуры</w:t>
      </w:r>
      <w:r w:rsidR="005844EF">
        <w:rPr>
          <w:color w:val="000000"/>
          <w:sz w:val="28"/>
          <w:szCs w:val="28"/>
        </w:rPr>
        <w:t xml:space="preserve"> поселения, п</w:t>
      </w:r>
      <w:r w:rsidR="005844EF">
        <w:rPr>
          <w:sz w:val="28"/>
          <w:szCs w:val="28"/>
        </w:rPr>
        <w:t>риобщение населения к культурным ценностям, организация досуга, повышение доступности и качества услуг, оказываемых населению поселения, предоставление возможности для занятий в коллективах художественной самодеятельности и создание условий для самореализации творческой личности,</w:t>
      </w:r>
    </w:p>
    <w:p w:rsidR="005844EF" w:rsidRDefault="005844EF" w:rsidP="005B67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сохранение кадрового потенциала, повышение квалификации кадров </w:t>
      </w:r>
    </w:p>
    <w:p w:rsidR="005844EF" w:rsidRDefault="005844EF" w:rsidP="005844E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5A65" w:rsidRDefault="005844EF" w:rsidP="00A85A65">
      <w:pPr>
        <w:numPr>
          <w:ilvl w:val="0"/>
          <w:numId w:val="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«Обобщенная характеристика мероприятий </w:t>
      </w:r>
    </w:p>
    <w:p w:rsidR="005844EF" w:rsidRDefault="005844EF" w:rsidP="00A85A65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муниципальной программы»</w:t>
      </w:r>
    </w:p>
    <w:p w:rsidR="005844EF" w:rsidRDefault="005844EF" w:rsidP="005844E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Механизм </w:t>
      </w:r>
      <w:proofErr w:type="gramStart"/>
      <w:r>
        <w:rPr>
          <w:sz w:val="28"/>
          <w:szCs w:val="28"/>
        </w:rPr>
        <w:t>реализации  муниципальной</w:t>
      </w:r>
      <w:proofErr w:type="gramEnd"/>
      <w:r>
        <w:rPr>
          <w:sz w:val="28"/>
          <w:szCs w:val="28"/>
        </w:rPr>
        <w:t xml:space="preserve"> программы включает в себя разработанный комплекс мероприятий</w:t>
      </w:r>
      <w:r w:rsidR="005C5905">
        <w:rPr>
          <w:sz w:val="28"/>
          <w:szCs w:val="28"/>
        </w:rPr>
        <w:t>:</w:t>
      </w:r>
    </w:p>
    <w:p w:rsidR="00CD3799" w:rsidRPr="008018FD" w:rsidRDefault="00CD3799" w:rsidP="00CD3799">
      <w:pPr>
        <w:ind w:firstLine="708"/>
        <w:jc w:val="both"/>
        <w:rPr>
          <w:b/>
          <w:sz w:val="28"/>
          <w:szCs w:val="28"/>
        </w:rPr>
      </w:pPr>
      <w:r w:rsidRPr="008018FD">
        <w:rPr>
          <w:b/>
          <w:sz w:val="28"/>
          <w:szCs w:val="28"/>
        </w:rPr>
        <w:lastRenderedPageBreak/>
        <w:t>1.</w:t>
      </w:r>
      <w:r w:rsidR="005C5905" w:rsidRPr="008018FD">
        <w:rPr>
          <w:b/>
          <w:sz w:val="28"/>
          <w:szCs w:val="28"/>
        </w:rPr>
        <w:t>Финансирование деятельности и укрепление материально-технической базы</w:t>
      </w:r>
      <w:r w:rsidR="007A18B0">
        <w:rPr>
          <w:b/>
          <w:sz w:val="28"/>
          <w:szCs w:val="28"/>
        </w:rPr>
        <w:t xml:space="preserve"> </w:t>
      </w:r>
      <w:r w:rsidR="00325D51">
        <w:rPr>
          <w:b/>
          <w:sz w:val="28"/>
          <w:szCs w:val="28"/>
        </w:rPr>
        <w:t xml:space="preserve">Октябрьского </w:t>
      </w:r>
      <w:r w:rsidR="00121B75">
        <w:rPr>
          <w:b/>
          <w:sz w:val="28"/>
          <w:szCs w:val="28"/>
        </w:rPr>
        <w:t xml:space="preserve">и </w:t>
      </w:r>
      <w:r w:rsidR="00325D51">
        <w:rPr>
          <w:b/>
          <w:sz w:val="28"/>
          <w:szCs w:val="28"/>
        </w:rPr>
        <w:t xml:space="preserve">Некрасовского </w:t>
      </w:r>
      <w:r w:rsidR="00121B75">
        <w:rPr>
          <w:b/>
          <w:sz w:val="28"/>
          <w:szCs w:val="28"/>
        </w:rPr>
        <w:t>домов культуры</w:t>
      </w:r>
    </w:p>
    <w:p w:rsidR="00CD3799" w:rsidRPr="00CD3799" w:rsidRDefault="00CD3799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CD3799">
        <w:rPr>
          <w:sz w:val="28"/>
          <w:szCs w:val="28"/>
          <w:lang w:eastAsia="en-US"/>
        </w:rPr>
        <w:t xml:space="preserve">Организация текущего ремонта </w:t>
      </w:r>
      <w:proofErr w:type="gramStart"/>
      <w:r>
        <w:rPr>
          <w:sz w:val="28"/>
          <w:szCs w:val="28"/>
          <w:lang w:eastAsia="en-US"/>
        </w:rPr>
        <w:t xml:space="preserve">учреждений </w:t>
      </w:r>
      <w:r w:rsidRPr="00CD3799">
        <w:rPr>
          <w:sz w:val="28"/>
          <w:szCs w:val="28"/>
          <w:lang w:eastAsia="en-US"/>
        </w:rPr>
        <w:t xml:space="preserve"> культуры</w:t>
      </w:r>
      <w:proofErr w:type="gramEnd"/>
      <w:r w:rsidRPr="00CD3799">
        <w:rPr>
          <w:sz w:val="28"/>
          <w:szCs w:val="28"/>
          <w:lang w:eastAsia="en-US"/>
        </w:rPr>
        <w:t xml:space="preserve">, что обеспечит их соответствие санитарным нормам и правилам и подготовку коммунальной инфраструктуры к зимнему периоду.  </w:t>
      </w:r>
    </w:p>
    <w:p w:rsidR="00CD3799" w:rsidRPr="00CD3799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CD3799" w:rsidRPr="00CD3799">
        <w:rPr>
          <w:sz w:val="28"/>
          <w:szCs w:val="28"/>
          <w:lang w:eastAsia="en-US"/>
        </w:rPr>
        <w:t xml:space="preserve"> Содержание имущества </w:t>
      </w:r>
      <w:r w:rsidR="00CD3799">
        <w:rPr>
          <w:sz w:val="28"/>
          <w:szCs w:val="28"/>
          <w:lang w:eastAsia="en-US"/>
        </w:rPr>
        <w:t xml:space="preserve">учреждений </w:t>
      </w:r>
      <w:r w:rsidR="00CD3799" w:rsidRPr="00CD3799">
        <w:rPr>
          <w:sz w:val="28"/>
          <w:szCs w:val="28"/>
          <w:lang w:eastAsia="en-US"/>
        </w:rPr>
        <w:t xml:space="preserve">культуры, в рамках которого обеспечивается содержание недвижимого и особо ценного движимого имущества с учетом затрат на потребление электрической и тепловой энергии, а также уплату налогов, в качестве объекта налогообложения по которым признается недвижимое и особо ценное движимое имущество, закрепленное за </w:t>
      </w:r>
      <w:r>
        <w:rPr>
          <w:sz w:val="28"/>
          <w:szCs w:val="28"/>
          <w:lang w:eastAsia="en-US"/>
        </w:rPr>
        <w:t xml:space="preserve">учреждениями </w:t>
      </w:r>
      <w:r w:rsidR="00CD3799" w:rsidRPr="00CD3799">
        <w:rPr>
          <w:sz w:val="28"/>
          <w:szCs w:val="28"/>
          <w:lang w:eastAsia="en-US"/>
        </w:rPr>
        <w:t>культуры.</w:t>
      </w:r>
    </w:p>
    <w:p w:rsidR="00CD3799" w:rsidRPr="00CD3799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CD3799" w:rsidRPr="00CD3799">
        <w:rPr>
          <w:sz w:val="28"/>
          <w:szCs w:val="28"/>
          <w:lang w:eastAsia="en-US"/>
        </w:rPr>
        <w:t xml:space="preserve">Развитие материально-технической базы </w:t>
      </w:r>
      <w:r>
        <w:rPr>
          <w:sz w:val="28"/>
          <w:szCs w:val="28"/>
          <w:lang w:eastAsia="en-US"/>
        </w:rPr>
        <w:t xml:space="preserve">учреждений </w:t>
      </w:r>
      <w:r w:rsidR="00CD3799" w:rsidRPr="00CD3799">
        <w:rPr>
          <w:sz w:val="28"/>
          <w:szCs w:val="28"/>
          <w:lang w:eastAsia="en-US"/>
        </w:rPr>
        <w:t xml:space="preserve">культуры. В рамках мероприятия осуществляется приобретение основных средств, необходимых для обеспечения деятельности и оказания муниципальных услуг учреждениями культуры. </w:t>
      </w:r>
    </w:p>
    <w:p w:rsidR="008018FD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CD3799" w:rsidRPr="00CD3799">
        <w:rPr>
          <w:sz w:val="28"/>
          <w:szCs w:val="28"/>
          <w:lang w:eastAsia="en-US"/>
        </w:rPr>
        <w:t xml:space="preserve"> Обеспечение предоставления населению</w:t>
      </w:r>
      <w:r w:rsidR="007A18B0">
        <w:rPr>
          <w:sz w:val="28"/>
          <w:szCs w:val="28"/>
          <w:lang w:eastAsia="en-US"/>
        </w:rPr>
        <w:t xml:space="preserve"> </w:t>
      </w:r>
      <w:r w:rsidR="00325D51">
        <w:rPr>
          <w:sz w:val="28"/>
          <w:szCs w:val="28"/>
          <w:lang w:eastAsia="en-US"/>
        </w:rPr>
        <w:t xml:space="preserve">Некрасовского </w:t>
      </w:r>
      <w:r w:rsidR="00CD3799" w:rsidRPr="00CD3799">
        <w:rPr>
          <w:sz w:val="28"/>
          <w:szCs w:val="28"/>
          <w:lang w:eastAsia="en-US"/>
        </w:rPr>
        <w:t xml:space="preserve">сельского поселения муниципальных услуг в сфере культуры. </w:t>
      </w:r>
    </w:p>
    <w:p w:rsidR="00CD3799" w:rsidRPr="00CD3799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="00CD3799" w:rsidRPr="00CD3799">
        <w:rPr>
          <w:sz w:val="28"/>
          <w:szCs w:val="28"/>
          <w:lang w:eastAsia="en-US"/>
        </w:rPr>
        <w:t>рганизация культурно-массовых мероприятий для жителей</w:t>
      </w:r>
      <w:r w:rsidR="007A18B0">
        <w:rPr>
          <w:sz w:val="28"/>
          <w:szCs w:val="28"/>
          <w:lang w:eastAsia="en-US"/>
        </w:rPr>
        <w:t xml:space="preserve"> </w:t>
      </w:r>
      <w:r w:rsidR="00325D51">
        <w:rPr>
          <w:sz w:val="28"/>
          <w:szCs w:val="28"/>
          <w:lang w:eastAsia="en-US"/>
        </w:rPr>
        <w:t xml:space="preserve">Некрасовского </w:t>
      </w:r>
      <w:r w:rsidR="00CD3799" w:rsidRPr="00CD3799">
        <w:rPr>
          <w:sz w:val="28"/>
          <w:szCs w:val="28"/>
          <w:lang w:eastAsia="en-US"/>
        </w:rPr>
        <w:t>сельского поселения (фестивалей, конкурсов, творческих вечеров, концертов, театральных представлений и пр.);</w:t>
      </w:r>
    </w:p>
    <w:p w:rsidR="00CD3799" w:rsidRPr="00CD3799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="00CD3799" w:rsidRPr="00CD3799">
        <w:rPr>
          <w:sz w:val="28"/>
          <w:szCs w:val="28"/>
          <w:lang w:eastAsia="en-US"/>
        </w:rPr>
        <w:t>рганизация деятельности клубов по интересам, творческих кружков, коллективов народного творчества.</w:t>
      </w:r>
    </w:p>
    <w:p w:rsidR="00CD3799" w:rsidRPr="00CD3799" w:rsidRDefault="008018FD" w:rsidP="00CD379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CD3799" w:rsidRPr="00CD3799">
        <w:rPr>
          <w:sz w:val="28"/>
          <w:szCs w:val="28"/>
          <w:lang w:eastAsia="en-US"/>
        </w:rPr>
        <w:t>Органи</w:t>
      </w:r>
      <w:r>
        <w:rPr>
          <w:sz w:val="28"/>
          <w:szCs w:val="28"/>
          <w:lang w:eastAsia="en-US"/>
        </w:rPr>
        <w:t xml:space="preserve">зация и проведение мероприятий учреждениями </w:t>
      </w:r>
      <w:r w:rsidR="00CD3799" w:rsidRPr="00CD3799">
        <w:rPr>
          <w:sz w:val="28"/>
          <w:szCs w:val="28"/>
          <w:lang w:eastAsia="en-US"/>
        </w:rPr>
        <w:t>культуры, что обеспечит рост количес</w:t>
      </w:r>
      <w:r>
        <w:rPr>
          <w:sz w:val="28"/>
          <w:szCs w:val="28"/>
          <w:lang w:eastAsia="en-US"/>
        </w:rPr>
        <w:t>тва жителей сельского поселения</w:t>
      </w:r>
      <w:r w:rsidR="00CD3799" w:rsidRPr="00CD3799">
        <w:rPr>
          <w:sz w:val="28"/>
          <w:szCs w:val="28"/>
          <w:lang w:eastAsia="en-US"/>
        </w:rPr>
        <w:t xml:space="preserve">, принявших участие в культурно-массовых мероприятиях. </w:t>
      </w:r>
    </w:p>
    <w:p w:rsidR="00CD3799" w:rsidRDefault="00CD3799" w:rsidP="008018FD">
      <w:pPr>
        <w:jc w:val="both"/>
        <w:rPr>
          <w:sz w:val="28"/>
          <w:szCs w:val="28"/>
        </w:rPr>
      </w:pPr>
    </w:p>
    <w:p w:rsidR="005C5905" w:rsidRPr="008018FD" w:rsidRDefault="00CD3799" w:rsidP="00A85A65">
      <w:pPr>
        <w:ind w:firstLine="708"/>
        <w:jc w:val="center"/>
        <w:rPr>
          <w:b/>
          <w:sz w:val="28"/>
          <w:szCs w:val="28"/>
        </w:rPr>
      </w:pPr>
      <w:r w:rsidRPr="008018FD">
        <w:rPr>
          <w:b/>
          <w:sz w:val="28"/>
          <w:szCs w:val="28"/>
        </w:rPr>
        <w:t xml:space="preserve">2. Финансирование деятельности и укрепление материально-технической базы </w:t>
      </w:r>
      <w:r w:rsidR="00325D51">
        <w:rPr>
          <w:b/>
          <w:sz w:val="28"/>
          <w:szCs w:val="28"/>
        </w:rPr>
        <w:t xml:space="preserve">Некрасовской и Октябрьской </w:t>
      </w:r>
      <w:r w:rsidRPr="008018FD">
        <w:rPr>
          <w:b/>
          <w:sz w:val="28"/>
          <w:szCs w:val="28"/>
        </w:rPr>
        <w:t>сельск</w:t>
      </w:r>
      <w:r w:rsidR="003C19F4">
        <w:rPr>
          <w:b/>
          <w:sz w:val="28"/>
          <w:szCs w:val="28"/>
        </w:rPr>
        <w:t>их</w:t>
      </w:r>
      <w:r w:rsidRPr="008018FD">
        <w:rPr>
          <w:b/>
          <w:sz w:val="28"/>
          <w:szCs w:val="28"/>
        </w:rPr>
        <w:t xml:space="preserve"> библиотек.</w:t>
      </w:r>
    </w:p>
    <w:p w:rsidR="008018FD" w:rsidRP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018FD">
        <w:rPr>
          <w:sz w:val="28"/>
          <w:szCs w:val="28"/>
          <w:lang w:eastAsia="en-US"/>
        </w:rPr>
        <w:t xml:space="preserve">Организация библиотечного обслуживания населения </w:t>
      </w:r>
      <w:r w:rsidR="00325D51">
        <w:rPr>
          <w:sz w:val="28"/>
          <w:szCs w:val="28"/>
          <w:lang w:eastAsia="en-US"/>
        </w:rPr>
        <w:t xml:space="preserve">Некрасовского </w:t>
      </w:r>
      <w:r w:rsidRPr="008018FD">
        <w:rPr>
          <w:sz w:val="28"/>
          <w:szCs w:val="28"/>
          <w:lang w:eastAsia="en-US"/>
        </w:rPr>
        <w:t>сельского поселения.</w:t>
      </w:r>
    </w:p>
    <w:p w:rsidR="008018FD" w:rsidRP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Pr="008018FD">
        <w:rPr>
          <w:sz w:val="28"/>
          <w:szCs w:val="28"/>
          <w:lang w:eastAsia="en-US"/>
        </w:rPr>
        <w:t xml:space="preserve"> Содержание имущества библиотечного сектора, в рамках которого обеспечивается содержание недвижимого и особо ценного движимого имущества с учетом затрат на потребление электрической и тепловой энергии, а также уплату налогов, в качестве объекта налогообложения по которым признается недвижимое и особо ценное движимое имущество, закрепленное за библиотеками. </w:t>
      </w:r>
    </w:p>
    <w:p w:rsidR="008018FD" w:rsidRP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018FD">
        <w:rPr>
          <w:sz w:val="28"/>
          <w:szCs w:val="28"/>
          <w:lang w:eastAsia="en-US"/>
        </w:rPr>
        <w:t xml:space="preserve">Развитие материально-технической базы библиотечного сектора. В рамках мероприятия осуществляется приобретение основных средств, необходимых для обеспечения деятельности и оказания муниципальных услуг библиотеками </w:t>
      </w:r>
      <w:r w:rsidR="00325D51">
        <w:rPr>
          <w:sz w:val="28"/>
          <w:szCs w:val="28"/>
          <w:lang w:eastAsia="en-US"/>
        </w:rPr>
        <w:t xml:space="preserve">Некрасовского </w:t>
      </w:r>
      <w:r w:rsidRPr="008018FD">
        <w:rPr>
          <w:sz w:val="28"/>
          <w:szCs w:val="28"/>
          <w:lang w:eastAsia="en-US"/>
        </w:rPr>
        <w:t xml:space="preserve">сельского поселения.  </w:t>
      </w:r>
    </w:p>
    <w:p w:rsid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018FD">
        <w:rPr>
          <w:sz w:val="28"/>
          <w:szCs w:val="28"/>
          <w:lang w:eastAsia="en-US"/>
        </w:rPr>
        <w:t xml:space="preserve">Обеспечение предоставления населению </w:t>
      </w:r>
      <w:r w:rsidR="00325D51">
        <w:rPr>
          <w:sz w:val="28"/>
          <w:szCs w:val="28"/>
          <w:lang w:eastAsia="en-US"/>
        </w:rPr>
        <w:t xml:space="preserve">Некрасовского </w:t>
      </w:r>
      <w:r w:rsidRPr="008018FD">
        <w:rPr>
          <w:sz w:val="28"/>
          <w:szCs w:val="28"/>
          <w:lang w:eastAsia="en-US"/>
        </w:rPr>
        <w:t xml:space="preserve">сельского поселения муниципальных услуг библиотечного сектора. </w:t>
      </w:r>
    </w:p>
    <w:p w:rsidR="00CF0717" w:rsidRDefault="008018FD" w:rsidP="00356A8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018FD">
        <w:rPr>
          <w:sz w:val="28"/>
          <w:szCs w:val="28"/>
          <w:lang w:eastAsia="en-US"/>
        </w:rPr>
        <w:t>выдача и обеспечение сохранности фонд</w:t>
      </w:r>
      <w:r w:rsidR="00356A80">
        <w:rPr>
          <w:sz w:val="28"/>
          <w:szCs w:val="28"/>
          <w:lang w:eastAsia="en-US"/>
        </w:rPr>
        <w:t>ов библиотеки;</w:t>
      </w:r>
    </w:p>
    <w:p w:rsidR="00CF0717" w:rsidRDefault="00CF0717" w:rsidP="008018FD">
      <w:pPr>
        <w:ind w:firstLine="567"/>
        <w:jc w:val="both"/>
        <w:rPr>
          <w:sz w:val="28"/>
          <w:szCs w:val="28"/>
          <w:lang w:eastAsia="en-US"/>
        </w:rPr>
      </w:pPr>
    </w:p>
    <w:p w:rsidR="008018FD" w:rsidRP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018FD">
        <w:rPr>
          <w:sz w:val="28"/>
          <w:szCs w:val="28"/>
          <w:lang w:eastAsia="en-US"/>
        </w:rPr>
        <w:t>справочно-библиографическое обслуживание населения;</w:t>
      </w:r>
    </w:p>
    <w:p w:rsidR="008018FD" w:rsidRPr="008018FD" w:rsidRDefault="008018FD" w:rsidP="008018F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- </w:t>
      </w:r>
      <w:r w:rsidRPr="008018FD">
        <w:rPr>
          <w:sz w:val="28"/>
          <w:szCs w:val="28"/>
          <w:lang w:eastAsia="en-US"/>
        </w:rPr>
        <w:t xml:space="preserve">организация и проведение читательских конференций, литературных вечеров, </w:t>
      </w:r>
      <w:proofErr w:type="spellStart"/>
      <w:r w:rsidRPr="008018FD">
        <w:rPr>
          <w:sz w:val="28"/>
          <w:szCs w:val="28"/>
          <w:lang w:eastAsia="en-US"/>
        </w:rPr>
        <w:t>книжно</w:t>
      </w:r>
      <w:proofErr w:type="spellEnd"/>
      <w:r w:rsidRPr="008018FD">
        <w:rPr>
          <w:sz w:val="28"/>
          <w:szCs w:val="28"/>
          <w:lang w:eastAsia="en-US"/>
        </w:rPr>
        <w:t>-иллюстративных выставок и пр.;</w:t>
      </w:r>
    </w:p>
    <w:p w:rsidR="005844EF" w:rsidRDefault="005844EF" w:rsidP="005844EF">
      <w:pPr>
        <w:pStyle w:val="10"/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5844EF" w:rsidRDefault="005844EF" w:rsidP="00A85A65">
      <w:pPr>
        <w:pStyle w:val="10"/>
        <w:spacing w:after="0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«Основные меры правового регулирования в сфере реализации муниципальной программы»</w:t>
      </w:r>
    </w:p>
    <w:p w:rsidR="005844EF" w:rsidRDefault="005844EF" w:rsidP="00584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настоящее время сформирована и утверждена нормативная правовая основа, необходимая для реализации муниципальной программы. В дальнейшем для разработки и утверждения дополнительных нормативных правовых актов будет обусловлена:</w:t>
      </w:r>
    </w:p>
    <w:p w:rsidR="005844EF" w:rsidRDefault="00096927" w:rsidP="00584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5844EF">
        <w:rPr>
          <w:rFonts w:ascii="Times New Roman" w:hAnsi="Times New Roman" w:cs="Times New Roman"/>
          <w:sz w:val="28"/>
          <w:szCs w:val="28"/>
        </w:rPr>
        <w:t>Изменениями федерального законодательства</w:t>
      </w:r>
      <w:r w:rsidR="008018FD">
        <w:rPr>
          <w:rFonts w:ascii="Times New Roman" w:hAnsi="Times New Roman" w:cs="Times New Roman"/>
          <w:sz w:val="28"/>
          <w:szCs w:val="28"/>
        </w:rPr>
        <w:t>.</w:t>
      </w:r>
    </w:p>
    <w:p w:rsidR="005844EF" w:rsidRDefault="00096927" w:rsidP="00584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5844EF">
        <w:rPr>
          <w:rFonts w:ascii="Times New Roman" w:hAnsi="Times New Roman" w:cs="Times New Roman"/>
          <w:sz w:val="28"/>
          <w:szCs w:val="28"/>
        </w:rPr>
        <w:t>Изменениями регионального законодательства</w:t>
      </w:r>
      <w:r w:rsidR="008018FD">
        <w:rPr>
          <w:rFonts w:ascii="Times New Roman" w:hAnsi="Times New Roman" w:cs="Times New Roman"/>
          <w:sz w:val="28"/>
          <w:szCs w:val="28"/>
        </w:rPr>
        <w:t>.</w:t>
      </w:r>
    </w:p>
    <w:p w:rsidR="005844EF" w:rsidRDefault="005844EF" w:rsidP="00584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Изменениями законодательства местного самоуправления</w:t>
      </w:r>
      <w:r w:rsidR="008018FD">
        <w:rPr>
          <w:rFonts w:ascii="Times New Roman" w:hAnsi="Times New Roman" w:cs="Times New Roman"/>
          <w:sz w:val="28"/>
          <w:szCs w:val="28"/>
        </w:rPr>
        <w:t>.</w:t>
      </w:r>
    </w:p>
    <w:p w:rsidR="005844EF" w:rsidRDefault="005844EF" w:rsidP="00584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Принятыми управленческими решениями</w:t>
      </w:r>
      <w:r w:rsidR="008018FD">
        <w:rPr>
          <w:rFonts w:ascii="Times New Roman" w:hAnsi="Times New Roman" w:cs="Times New Roman"/>
          <w:sz w:val="28"/>
          <w:szCs w:val="28"/>
        </w:rPr>
        <w:t>.</w:t>
      </w:r>
    </w:p>
    <w:p w:rsidR="005844EF" w:rsidRDefault="005844EF" w:rsidP="005844EF">
      <w:pPr>
        <w:jc w:val="both"/>
        <w:rPr>
          <w:b/>
          <w:sz w:val="28"/>
          <w:szCs w:val="28"/>
        </w:rPr>
      </w:pPr>
    </w:p>
    <w:p w:rsidR="005844EF" w:rsidRDefault="005844EF" w:rsidP="00A85A65">
      <w:pPr>
        <w:pStyle w:val="10"/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«Ресурсное обеспечение муниципальной программы»</w:t>
      </w:r>
    </w:p>
    <w:p w:rsidR="005844EF" w:rsidRDefault="005844EF" w:rsidP="003D064B">
      <w:pPr>
        <w:widowControl w:val="0"/>
        <w:numPr>
          <w:ilvl w:val="0"/>
          <w:numId w:val="7"/>
        </w:numPr>
        <w:tabs>
          <w:tab w:val="clear" w:pos="720"/>
          <w:tab w:val="num" w:pos="461"/>
        </w:tabs>
        <w:overflowPunct w:val="0"/>
        <w:autoSpaceDE w:val="0"/>
        <w:autoSpaceDN w:val="0"/>
        <w:adjustRightInd w:val="0"/>
        <w:spacing w:line="227" w:lineRule="auto"/>
        <w:ind w:left="7" w:hanging="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реализацию мероприятий муниципальной программы направляются средства бюджета </w:t>
      </w:r>
      <w:r w:rsidR="003C19F4">
        <w:rPr>
          <w:sz w:val="28"/>
          <w:szCs w:val="28"/>
        </w:rPr>
        <w:t xml:space="preserve">муниципального образования </w:t>
      </w:r>
      <w:r w:rsidR="00325D51">
        <w:rPr>
          <w:sz w:val="28"/>
          <w:szCs w:val="28"/>
        </w:rPr>
        <w:t xml:space="preserve">Некрасовское </w:t>
      </w:r>
      <w:r>
        <w:rPr>
          <w:sz w:val="28"/>
          <w:szCs w:val="28"/>
        </w:rPr>
        <w:t>сельско</w:t>
      </w:r>
      <w:r w:rsidR="003C19F4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поселения </w:t>
      </w:r>
      <w:r w:rsidR="00FD12A0">
        <w:rPr>
          <w:sz w:val="28"/>
          <w:szCs w:val="28"/>
        </w:rPr>
        <w:t>Советского</w:t>
      </w:r>
      <w:r w:rsidR="008018FD">
        <w:rPr>
          <w:sz w:val="28"/>
          <w:szCs w:val="28"/>
        </w:rPr>
        <w:t xml:space="preserve"> района Республики Крым</w:t>
      </w:r>
      <w:r w:rsidR="00A85A65">
        <w:rPr>
          <w:sz w:val="28"/>
          <w:szCs w:val="28"/>
        </w:rPr>
        <w:t xml:space="preserve"> на 20</w:t>
      </w:r>
      <w:r w:rsidR="005277F9">
        <w:rPr>
          <w:sz w:val="28"/>
          <w:szCs w:val="28"/>
        </w:rPr>
        <w:t>2</w:t>
      </w:r>
      <w:r w:rsidR="00622C0E">
        <w:rPr>
          <w:sz w:val="28"/>
          <w:szCs w:val="28"/>
        </w:rPr>
        <w:t>5</w:t>
      </w:r>
      <w:r w:rsidR="00A85A65">
        <w:rPr>
          <w:sz w:val="28"/>
          <w:szCs w:val="28"/>
        </w:rPr>
        <w:t xml:space="preserve"> год в виде </w:t>
      </w:r>
      <w:r w:rsidR="003D064B" w:rsidRPr="002E06DC">
        <w:rPr>
          <w:sz w:val="28"/>
          <w:szCs w:val="28"/>
        </w:rPr>
        <w:t>предоставления иных межбюджетных трансфертов</w:t>
      </w:r>
      <w:r w:rsidR="007A18B0">
        <w:rPr>
          <w:sz w:val="28"/>
          <w:szCs w:val="28"/>
        </w:rPr>
        <w:t xml:space="preserve"> </w:t>
      </w:r>
      <w:r w:rsidR="003D064B" w:rsidRPr="002E06DC">
        <w:rPr>
          <w:sz w:val="28"/>
          <w:szCs w:val="28"/>
        </w:rPr>
        <w:t xml:space="preserve">из бюджета </w:t>
      </w:r>
      <w:r w:rsidR="003C19F4">
        <w:rPr>
          <w:sz w:val="28"/>
          <w:szCs w:val="28"/>
        </w:rPr>
        <w:t xml:space="preserve">муниципального образования </w:t>
      </w:r>
      <w:r w:rsidR="00325D51">
        <w:rPr>
          <w:sz w:val="28"/>
          <w:szCs w:val="28"/>
        </w:rPr>
        <w:t xml:space="preserve">Некрасовское </w:t>
      </w:r>
      <w:r w:rsidR="003C19F4">
        <w:rPr>
          <w:sz w:val="28"/>
          <w:szCs w:val="28"/>
        </w:rPr>
        <w:t xml:space="preserve">сельское поселения </w:t>
      </w:r>
      <w:r w:rsidR="00FD12A0">
        <w:rPr>
          <w:sz w:val="28"/>
          <w:szCs w:val="28"/>
        </w:rPr>
        <w:t>Советского</w:t>
      </w:r>
      <w:r w:rsidR="003D064B" w:rsidRPr="002E06DC">
        <w:rPr>
          <w:sz w:val="28"/>
          <w:szCs w:val="28"/>
        </w:rPr>
        <w:t xml:space="preserve"> района Республики Крым</w:t>
      </w:r>
      <w:r w:rsidR="007A18B0">
        <w:rPr>
          <w:sz w:val="28"/>
          <w:szCs w:val="28"/>
        </w:rPr>
        <w:t xml:space="preserve"> </w:t>
      </w:r>
      <w:r w:rsidR="003D064B" w:rsidRPr="002E06DC">
        <w:rPr>
          <w:sz w:val="28"/>
          <w:szCs w:val="28"/>
        </w:rPr>
        <w:t xml:space="preserve">бюджету муниципального образования </w:t>
      </w:r>
      <w:r w:rsidR="003C19F4">
        <w:rPr>
          <w:sz w:val="28"/>
          <w:szCs w:val="28"/>
        </w:rPr>
        <w:t>Советский</w:t>
      </w:r>
      <w:r w:rsidR="003D064B" w:rsidRPr="002E06DC">
        <w:rPr>
          <w:sz w:val="28"/>
          <w:szCs w:val="28"/>
        </w:rPr>
        <w:t xml:space="preserve"> район</w:t>
      </w:r>
      <w:r w:rsidR="0035436B">
        <w:rPr>
          <w:sz w:val="28"/>
          <w:szCs w:val="28"/>
        </w:rPr>
        <w:t xml:space="preserve"> Республики Крым</w:t>
      </w:r>
      <w:r w:rsidR="003D064B">
        <w:rPr>
          <w:sz w:val="28"/>
          <w:szCs w:val="28"/>
        </w:rPr>
        <w:t>.</w:t>
      </w:r>
    </w:p>
    <w:p w:rsidR="009F73CF" w:rsidRPr="009F73CF" w:rsidRDefault="003D064B" w:rsidP="009F73CF">
      <w:pPr>
        <w:jc w:val="both"/>
        <w:rPr>
          <w:color w:val="000000"/>
          <w:sz w:val="28"/>
          <w:szCs w:val="28"/>
        </w:rPr>
      </w:pPr>
      <w:r w:rsidRPr="002E06DC">
        <w:rPr>
          <w:sz w:val="28"/>
          <w:szCs w:val="28"/>
        </w:rPr>
        <w:t xml:space="preserve">Иные межбюджетные трансферты предусматриваются в составе бюджета </w:t>
      </w:r>
      <w:r>
        <w:rPr>
          <w:sz w:val="28"/>
          <w:szCs w:val="28"/>
        </w:rPr>
        <w:t>Поселения в</w:t>
      </w:r>
      <w:r w:rsidRPr="002E06DC">
        <w:rPr>
          <w:sz w:val="28"/>
          <w:szCs w:val="28"/>
        </w:rPr>
        <w:t xml:space="preserve"> целях передачи администрации </w:t>
      </w:r>
      <w:r w:rsidR="00FD12A0">
        <w:rPr>
          <w:sz w:val="28"/>
          <w:szCs w:val="28"/>
        </w:rPr>
        <w:t>Советского</w:t>
      </w:r>
      <w:r w:rsidRPr="002E06DC">
        <w:rPr>
          <w:sz w:val="28"/>
          <w:szCs w:val="28"/>
        </w:rPr>
        <w:t xml:space="preserve"> района Республики Крым части полномочий по решению вопросов местного значения </w:t>
      </w:r>
      <w:r w:rsidR="00CC1680">
        <w:rPr>
          <w:sz w:val="28"/>
          <w:szCs w:val="28"/>
        </w:rPr>
        <w:t xml:space="preserve">Некрасовского </w:t>
      </w:r>
      <w:r w:rsidRPr="002E06DC">
        <w:rPr>
          <w:sz w:val="28"/>
          <w:szCs w:val="28"/>
        </w:rPr>
        <w:t>сельского поселения</w:t>
      </w:r>
      <w:r w:rsidR="007A18B0">
        <w:rPr>
          <w:sz w:val="28"/>
          <w:szCs w:val="28"/>
        </w:rPr>
        <w:t xml:space="preserve"> </w:t>
      </w:r>
      <w:r w:rsidR="00FD12A0">
        <w:rPr>
          <w:sz w:val="28"/>
          <w:szCs w:val="28"/>
        </w:rPr>
        <w:t>Советского</w:t>
      </w:r>
      <w:r>
        <w:rPr>
          <w:sz w:val="28"/>
          <w:szCs w:val="28"/>
        </w:rPr>
        <w:t xml:space="preserve"> района Республики Крым</w:t>
      </w:r>
      <w:r w:rsidRPr="002E06DC">
        <w:rPr>
          <w:sz w:val="28"/>
          <w:szCs w:val="28"/>
        </w:rPr>
        <w:t xml:space="preserve"> по организации библиотечного обслуживания населения, комплектование и обеспечение сохранности библиотечных фондов библиотек поселения</w:t>
      </w:r>
      <w:r>
        <w:rPr>
          <w:sz w:val="28"/>
          <w:szCs w:val="28"/>
        </w:rPr>
        <w:t>, создание условий для организации досуга и обеспечения жителей</w:t>
      </w:r>
      <w:r w:rsidR="007A18B0">
        <w:rPr>
          <w:sz w:val="28"/>
          <w:szCs w:val="28"/>
        </w:rPr>
        <w:t xml:space="preserve"> </w:t>
      </w:r>
      <w:r w:rsidRPr="004F075F">
        <w:rPr>
          <w:bCs/>
          <w:sz w:val="28"/>
          <w:szCs w:val="28"/>
        </w:rPr>
        <w:t>поселения услугами организации культуры</w:t>
      </w:r>
      <w:r w:rsidR="009F73CF">
        <w:rPr>
          <w:sz w:val="28"/>
          <w:szCs w:val="28"/>
        </w:rPr>
        <w:t>.</w:t>
      </w:r>
    </w:p>
    <w:p w:rsidR="003D064B" w:rsidRPr="002E06DC" w:rsidRDefault="003D064B" w:rsidP="009C7BB8">
      <w:pPr>
        <w:widowControl w:val="0"/>
        <w:overflowPunct w:val="0"/>
        <w:autoSpaceDE w:val="0"/>
        <w:autoSpaceDN w:val="0"/>
        <w:adjustRightInd w:val="0"/>
        <w:spacing w:line="231" w:lineRule="auto"/>
        <w:jc w:val="both"/>
        <w:rPr>
          <w:sz w:val="28"/>
          <w:szCs w:val="28"/>
        </w:rPr>
      </w:pPr>
    </w:p>
    <w:p w:rsidR="00890DB5" w:rsidRDefault="00890DB5" w:rsidP="005844EF">
      <w:pPr>
        <w:ind w:firstLine="708"/>
        <w:jc w:val="center"/>
        <w:rPr>
          <w:sz w:val="28"/>
          <w:szCs w:val="28"/>
        </w:rPr>
      </w:pPr>
    </w:p>
    <w:p w:rsidR="005844EF" w:rsidRDefault="005844EF" w:rsidP="009D63EA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Общий объем </w:t>
      </w:r>
      <w:proofErr w:type="gramStart"/>
      <w:r>
        <w:rPr>
          <w:sz w:val="28"/>
          <w:szCs w:val="28"/>
        </w:rPr>
        <w:t>финансирования  муниципальной</w:t>
      </w:r>
      <w:proofErr w:type="gramEnd"/>
      <w:r>
        <w:rPr>
          <w:sz w:val="28"/>
          <w:szCs w:val="28"/>
        </w:rPr>
        <w:t xml:space="preserve"> программы «</w:t>
      </w:r>
      <w:r w:rsidR="000304DF" w:rsidRPr="000304DF">
        <w:rPr>
          <w:sz w:val="28"/>
          <w:szCs w:val="28"/>
        </w:rPr>
        <w:t>Развитие культуры на территории   Некрасовского сельского поселения Советског</w:t>
      </w:r>
      <w:r w:rsidR="005277F9">
        <w:rPr>
          <w:sz w:val="28"/>
          <w:szCs w:val="28"/>
        </w:rPr>
        <w:t>о района Республики Крым</w:t>
      </w:r>
      <w:r>
        <w:rPr>
          <w:sz w:val="28"/>
          <w:szCs w:val="28"/>
        </w:rPr>
        <w:t xml:space="preserve">» </w:t>
      </w:r>
      <w:r w:rsidRPr="009C7BB8">
        <w:rPr>
          <w:sz w:val="28"/>
          <w:szCs w:val="28"/>
        </w:rPr>
        <w:t xml:space="preserve">составляет  </w:t>
      </w:r>
      <w:r w:rsidR="004E43DD" w:rsidRPr="004E43DD">
        <w:rPr>
          <w:bCs/>
          <w:color w:val="333333"/>
          <w:sz w:val="28"/>
          <w:szCs w:val="28"/>
        </w:rPr>
        <w:t>784 467</w:t>
      </w:r>
      <w:r w:rsidR="00634296" w:rsidRPr="004E43DD">
        <w:rPr>
          <w:bCs/>
          <w:color w:val="333333"/>
          <w:sz w:val="28"/>
          <w:szCs w:val="28"/>
        </w:rPr>
        <w:t>,00</w:t>
      </w:r>
      <w:r w:rsidR="00446289" w:rsidRPr="004E43DD">
        <w:rPr>
          <w:bCs/>
          <w:color w:val="333333"/>
          <w:sz w:val="28"/>
          <w:szCs w:val="28"/>
        </w:rPr>
        <w:t xml:space="preserve"> </w:t>
      </w:r>
      <w:r w:rsidRPr="004E43DD">
        <w:rPr>
          <w:sz w:val="28"/>
          <w:szCs w:val="28"/>
        </w:rPr>
        <w:t>рублей</w:t>
      </w:r>
      <w:r w:rsidRPr="004E43DD">
        <w:rPr>
          <w:color w:val="FF0000"/>
          <w:sz w:val="28"/>
          <w:szCs w:val="28"/>
        </w:rPr>
        <w:t>.</w:t>
      </w:r>
    </w:p>
    <w:p w:rsidR="009C7BB8" w:rsidRDefault="009C7BB8" w:rsidP="005844EF">
      <w:pPr>
        <w:ind w:firstLine="708"/>
        <w:jc w:val="center"/>
        <w:rPr>
          <w:color w:val="FF0000"/>
          <w:sz w:val="28"/>
          <w:szCs w:val="28"/>
        </w:rPr>
      </w:pPr>
    </w:p>
    <w:p w:rsidR="009C7BB8" w:rsidRDefault="009C7BB8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A81B3A" w:rsidRDefault="00A81B3A" w:rsidP="005844EF">
      <w:pPr>
        <w:ind w:firstLine="708"/>
        <w:jc w:val="center"/>
        <w:rPr>
          <w:color w:val="FF0000"/>
          <w:sz w:val="28"/>
          <w:szCs w:val="28"/>
        </w:rPr>
      </w:pPr>
    </w:p>
    <w:p w:rsidR="009C7BB8" w:rsidRPr="009C7BB8" w:rsidRDefault="009C7BB8" w:rsidP="005844EF">
      <w:pPr>
        <w:ind w:firstLine="708"/>
        <w:jc w:val="center"/>
        <w:rPr>
          <w:sz w:val="28"/>
          <w:szCs w:val="28"/>
        </w:rPr>
      </w:pPr>
    </w:p>
    <w:p w:rsidR="005844EF" w:rsidRPr="009C7BB8" w:rsidRDefault="005844EF" w:rsidP="005844EF">
      <w:pPr>
        <w:jc w:val="center"/>
        <w:rPr>
          <w:b/>
          <w:sz w:val="28"/>
          <w:szCs w:val="28"/>
        </w:rPr>
      </w:pPr>
      <w:r w:rsidRPr="009C7BB8">
        <w:rPr>
          <w:b/>
          <w:sz w:val="28"/>
          <w:szCs w:val="28"/>
        </w:rPr>
        <w:tab/>
        <w:t>Расходы на реализацию муниципальной программы за счет средств местного бюджета</w:t>
      </w:r>
    </w:p>
    <w:tbl>
      <w:tblPr>
        <w:tblW w:w="991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72"/>
        <w:gridCol w:w="2240"/>
        <w:gridCol w:w="2320"/>
        <w:gridCol w:w="3179"/>
      </w:tblGrid>
      <w:tr w:rsidR="005844EF" w:rsidRPr="009C7BB8" w:rsidTr="002440BE">
        <w:trPr>
          <w:trHeight w:val="381"/>
        </w:trPr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Наименование   муниципальной программы, подпрограммы,</w:t>
            </w:r>
          </w:p>
          <w:p w:rsidR="005844EF" w:rsidRPr="009C7BB8" w:rsidRDefault="005844EF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ведомственной программы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 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исполнитель,  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соисполнители, 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муниципальный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заказчик       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>(муниципальный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>заказчик-</w:t>
            </w:r>
            <w:proofErr w:type="spellStart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коорди</w:t>
            </w:r>
            <w:proofErr w:type="spellEnd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натор</w:t>
            </w:r>
            <w:proofErr w:type="spellEnd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35436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Расходы (рублей)</w:t>
            </w:r>
          </w:p>
        </w:tc>
      </w:tr>
      <w:tr w:rsidR="002440BE" w:rsidRPr="009C7BB8" w:rsidTr="00816C56">
        <w:trPr>
          <w:trHeight w:val="2289"/>
        </w:trPr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0BE" w:rsidRPr="009C7BB8" w:rsidRDefault="002440BE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0BE" w:rsidRPr="009C7BB8" w:rsidRDefault="002440BE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0BE" w:rsidRPr="009C7BB8" w:rsidRDefault="002440BE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0BE" w:rsidRDefault="002440BE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0BE" w:rsidRDefault="002440BE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0BE" w:rsidRDefault="002440BE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0BE" w:rsidRDefault="002440BE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0BE" w:rsidRPr="009C7BB8" w:rsidRDefault="005277F9" w:rsidP="0063429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2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38DA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2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6E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0304D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2440BE" w:rsidRPr="009C7BB8" w:rsidTr="00816C56">
        <w:trPr>
          <w:trHeight w:val="4060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40BE" w:rsidRPr="009C7BB8" w:rsidRDefault="002440BE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2440BE" w:rsidRPr="009C7BB8" w:rsidRDefault="002440BE" w:rsidP="00BC1B00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40BE" w:rsidRPr="009C7BB8" w:rsidRDefault="002440BE" w:rsidP="00BC1B00">
            <w:pPr>
              <w:jc w:val="center"/>
              <w:rPr>
                <w:sz w:val="28"/>
                <w:szCs w:val="28"/>
              </w:rPr>
            </w:pPr>
            <w:r w:rsidRPr="009C7BB8">
              <w:rPr>
                <w:rFonts w:ascii="Times New Roman CYR" w:hAnsi="Times New Roman CYR" w:cs="Times New Roman CYR"/>
                <w:bCs/>
                <w:sz w:val="28"/>
                <w:szCs w:val="28"/>
              </w:rPr>
              <w:t>«</w:t>
            </w:r>
            <w:r w:rsidR="000304DF" w:rsidRPr="000304DF">
              <w:rPr>
                <w:sz w:val="28"/>
                <w:szCs w:val="28"/>
              </w:rPr>
              <w:t>Развитие культуры на территории   Некрасовского сельского поселения Советског</w:t>
            </w:r>
            <w:r w:rsidR="005277F9">
              <w:rPr>
                <w:sz w:val="28"/>
                <w:szCs w:val="28"/>
              </w:rPr>
              <w:t>о района Республики Крым</w:t>
            </w:r>
            <w:r w:rsidRPr="009C7BB8">
              <w:rPr>
                <w:sz w:val="28"/>
                <w:szCs w:val="28"/>
              </w:rPr>
              <w:t xml:space="preserve">» </w:t>
            </w:r>
          </w:p>
          <w:p w:rsidR="002440BE" w:rsidRPr="009C7BB8" w:rsidRDefault="002440BE" w:rsidP="00BC1B00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40BE" w:rsidRDefault="002440BE" w:rsidP="00BC1B00">
            <w:pPr>
              <w:pStyle w:val="ConsPlusCell"/>
              <w:jc w:val="center"/>
              <w:rPr>
                <w:rFonts w:ascii="Times New Roman CYR" w:hAnsi="Times New Roman CYR" w:cs="Times New Roman"/>
                <w:sz w:val="28"/>
                <w:szCs w:val="28"/>
              </w:rPr>
            </w:pPr>
          </w:p>
          <w:p w:rsidR="002440BE" w:rsidRDefault="002440BE" w:rsidP="00BC1B00">
            <w:pPr>
              <w:pStyle w:val="ConsPlusCell"/>
              <w:jc w:val="center"/>
              <w:rPr>
                <w:rFonts w:ascii="Times New Roman CYR" w:hAnsi="Times New Roman CYR" w:cs="Times New Roman"/>
                <w:sz w:val="28"/>
                <w:szCs w:val="28"/>
              </w:rPr>
            </w:pPr>
          </w:p>
          <w:p w:rsidR="002440BE" w:rsidRPr="002440BE" w:rsidRDefault="002440BE" w:rsidP="00BC1B00">
            <w:pPr>
              <w:pStyle w:val="ConsPlusCell"/>
              <w:jc w:val="center"/>
              <w:rPr>
                <w:rFonts w:ascii="Times New Roman CYR" w:hAnsi="Times New Roman CYR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"/>
                <w:sz w:val="28"/>
                <w:szCs w:val="28"/>
              </w:rPr>
              <w:t>А</w:t>
            </w:r>
            <w:r w:rsidRPr="002440BE">
              <w:rPr>
                <w:rFonts w:ascii="Times New Roman CYR" w:hAnsi="Times New Roman CYR" w:cs="Times New Roman"/>
                <w:sz w:val="28"/>
                <w:szCs w:val="28"/>
              </w:rPr>
              <w:t xml:space="preserve">дминистрации </w:t>
            </w:r>
            <w:r w:rsidR="00FD12A0">
              <w:rPr>
                <w:rFonts w:ascii="Times New Roman CYR" w:hAnsi="Times New Roman CYR" w:cs="Times New Roman"/>
                <w:sz w:val="28"/>
                <w:szCs w:val="28"/>
              </w:rPr>
              <w:t>Советского</w:t>
            </w:r>
            <w:r w:rsidRPr="002440BE">
              <w:rPr>
                <w:rFonts w:ascii="Times New Roman CYR" w:hAnsi="Times New Roman CYR" w:cs="Times New Roman"/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40BE" w:rsidRDefault="002440BE" w:rsidP="00BC1B00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40BE" w:rsidRDefault="002440BE" w:rsidP="00BC1B00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40BE" w:rsidRPr="009C7BB8" w:rsidRDefault="004E43DD" w:rsidP="00B222F8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43DD">
              <w:rPr>
                <w:bCs/>
                <w:color w:val="333333"/>
                <w:sz w:val="28"/>
                <w:szCs w:val="28"/>
              </w:rPr>
              <w:t>784 467</w:t>
            </w:r>
            <w:r w:rsidR="00634296" w:rsidRPr="004E43DD">
              <w:rPr>
                <w:bCs/>
                <w:color w:val="333333"/>
                <w:sz w:val="28"/>
                <w:szCs w:val="28"/>
              </w:rPr>
              <w:t>,00</w:t>
            </w:r>
          </w:p>
        </w:tc>
      </w:tr>
    </w:tbl>
    <w:p w:rsidR="005844EF" w:rsidRPr="009C7BB8" w:rsidRDefault="005844EF" w:rsidP="005844EF">
      <w:pPr>
        <w:jc w:val="both"/>
        <w:rPr>
          <w:sz w:val="28"/>
          <w:szCs w:val="28"/>
        </w:rPr>
      </w:pPr>
    </w:p>
    <w:p w:rsidR="005844EF" w:rsidRDefault="005844EF" w:rsidP="005844EF">
      <w:pPr>
        <w:jc w:val="both"/>
        <w:rPr>
          <w:sz w:val="28"/>
          <w:szCs w:val="28"/>
        </w:rPr>
      </w:pPr>
      <w:r w:rsidRPr="009C7BB8">
        <w:rPr>
          <w:sz w:val="28"/>
          <w:szCs w:val="28"/>
        </w:rPr>
        <w:tab/>
        <w:t>Объем финансирования муниципальной программы уточняется ежегодно при формировании бюджета поселения на очередной финансовый год и плановый период.</w:t>
      </w:r>
    </w:p>
    <w:p w:rsidR="00A81B3A" w:rsidRDefault="00A81B3A" w:rsidP="005844EF">
      <w:pPr>
        <w:jc w:val="both"/>
        <w:rPr>
          <w:sz w:val="28"/>
          <w:szCs w:val="28"/>
        </w:rPr>
      </w:pPr>
    </w:p>
    <w:p w:rsidR="00A81B3A" w:rsidRDefault="00A81B3A" w:rsidP="005844EF">
      <w:pPr>
        <w:jc w:val="both"/>
        <w:rPr>
          <w:sz w:val="28"/>
          <w:szCs w:val="28"/>
        </w:rPr>
      </w:pPr>
    </w:p>
    <w:p w:rsidR="00A81B3A" w:rsidRDefault="00A81B3A" w:rsidP="005844EF">
      <w:pPr>
        <w:jc w:val="both"/>
        <w:rPr>
          <w:sz w:val="28"/>
          <w:szCs w:val="28"/>
        </w:rPr>
      </w:pPr>
    </w:p>
    <w:p w:rsidR="00A81B3A" w:rsidRDefault="00A81B3A" w:rsidP="005844EF">
      <w:pPr>
        <w:jc w:val="both"/>
        <w:rPr>
          <w:sz w:val="28"/>
          <w:szCs w:val="28"/>
        </w:rPr>
      </w:pPr>
    </w:p>
    <w:p w:rsidR="002455CD" w:rsidRDefault="002455CD" w:rsidP="005844EF">
      <w:pPr>
        <w:jc w:val="both"/>
        <w:rPr>
          <w:sz w:val="28"/>
          <w:szCs w:val="28"/>
        </w:rPr>
      </w:pPr>
    </w:p>
    <w:p w:rsidR="002455CD" w:rsidRDefault="002455CD" w:rsidP="005844EF">
      <w:pPr>
        <w:jc w:val="both"/>
        <w:rPr>
          <w:sz w:val="28"/>
          <w:szCs w:val="28"/>
        </w:rPr>
      </w:pPr>
    </w:p>
    <w:p w:rsidR="002455CD" w:rsidRDefault="002455CD" w:rsidP="005844EF">
      <w:pPr>
        <w:jc w:val="both"/>
        <w:rPr>
          <w:sz w:val="28"/>
          <w:szCs w:val="28"/>
        </w:rPr>
      </w:pPr>
    </w:p>
    <w:p w:rsidR="002455CD" w:rsidRDefault="002455CD" w:rsidP="005844EF">
      <w:pPr>
        <w:jc w:val="both"/>
        <w:rPr>
          <w:sz w:val="28"/>
          <w:szCs w:val="28"/>
        </w:rPr>
      </w:pPr>
    </w:p>
    <w:p w:rsidR="00A81B3A" w:rsidRDefault="00A81B3A" w:rsidP="005844EF">
      <w:pPr>
        <w:jc w:val="both"/>
        <w:rPr>
          <w:sz w:val="28"/>
          <w:szCs w:val="28"/>
        </w:rPr>
      </w:pPr>
    </w:p>
    <w:p w:rsidR="00A81B3A" w:rsidRDefault="00A81B3A" w:rsidP="005844EF">
      <w:pPr>
        <w:jc w:val="both"/>
        <w:rPr>
          <w:sz w:val="28"/>
          <w:szCs w:val="28"/>
        </w:rPr>
      </w:pPr>
    </w:p>
    <w:p w:rsidR="007A18B0" w:rsidRDefault="007A18B0" w:rsidP="005844EF">
      <w:pPr>
        <w:jc w:val="both"/>
        <w:rPr>
          <w:sz w:val="28"/>
          <w:szCs w:val="28"/>
        </w:rPr>
      </w:pPr>
    </w:p>
    <w:p w:rsidR="003838DA" w:rsidRDefault="003838DA" w:rsidP="005844EF">
      <w:pPr>
        <w:jc w:val="both"/>
        <w:rPr>
          <w:sz w:val="28"/>
          <w:szCs w:val="28"/>
        </w:rPr>
      </w:pPr>
    </w:p>
    <w:p w:rsidR="003838DA" w:rsidRDefault="003838DA" w:rsidP="005844EF">
      <w:pPr>
        <w:jc w:val="both"/>
        <w:rPr>
          <w:sz w:val="28"/>
          <w:szCs w:val="28"/>
        </w:rPr>
      </w:pPr>
    </w:p>
    <w:p w:rsidR="003838DA" w:rsidRDefault="003838DA" w:rsidP="005844EF">
      <w:pPr>
        <w:jc w:val="both"/>
        <w:rPr>
          <w:sz w:val="28"/>
          <w:szCs w:val="28"/>
        </w:rPr>
      </w:pPr>
    </w:p>
    <w:p w:rsidR="007A18B0" w:rsidRDefault="007A18B0" w:rsidP="005844EF">
      <w:pPr>
        <w:jc w:val="both"/>
        <w:rPr>
          <w:sz w:val="28"/>
          <w:szCs w:val="28"/>
        </w:rPr>
      </w:pPr>
    </w:p>
    <w:p w:rsidR="00446289" w:rsidRDefault="00446289" w:rsidP="005844EF">
      <w:pPr>
        <w:jc w:val="both"/>
        <w:rPr>
          <w:sz w:val="28"/>
          <w:szCs w:val="28"/>
        </w:rPr>
      </w:pPr>
    </w:p>
    <w:p w:rsidR="00446289" w:rsidRDefault="00446289" w:rsidP="005844EF">
      <w:pPr>
        <w:jc w:val="both"/>
        <w:rPr>
          <w:sz w:val="28"/>
          <w:szCs w:val="28"/>
        </w:rPr>
      </w:pPr>
    </w:p>
    <w:p w:rsidR="00A81B3A" w:rsidRPr="009C7BB8" w:rsidRDefault="00A81B3A" w:rsidP="005844EF">
      <w:pPr>
        <w:jc w:val="both"/>
        <w:rPr>
          <w:sz w:val="28"/>
          <w:szCs w:val="28"/>
        </w:rPr>
      </w:pPr>
    </w:p>
    <w:p w:rsidR="000304DF" w:rsidRDefault="000304DF" w:rsidP="00584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4EF" w:rsidRPr="009441A7" w:rsidRDefault="005844EF" w:rsidP="00584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A7">
        <w:rPr>
          <w:rFonts w:ascii="Times New Roman" w:hAnsi="Times New Roman" w:cs="Times New Roman"/>
          <w:b/>
          <w:sz w:val="28"/>
          <w:szCs w:val="28"/>
        </w:rPr>
        <w:t>Прогнозная (справочная) оценка ресурсного обеспечения</w:t>
      </w:r>
    </w:p>
    <w:p w:rsidR="005844EF" w:rsidRPr="009441A7" w:rsidRDefault="005844EF" w:rsidP="00584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A7">
        <w:rPr>
          <w:rFonts w:ascii="Times New Roman" w:hAnsi="Times New Roman" w:cs="Times New Roman"/>
          <w:b/>
          <w:sz w:val="28"/>
          <w:szCs w:val="28"/>
        </w:rPr>
        <w:t>реализации программы за счет всех источников финансирования</w:t>
      </w:r>
    </w:p>
    <w:p w:rsidR="005844EF" w:rsidRPr="009C7BB8" w:rsidRDefault="005844EF" w:rsidP="005844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4"/>
        <w:gridCol w:w="2465"/>
        <w:gridCol w:w="1945"/>
        <w:gridCol w:w="3340"/>
      </w:tblGrid>
      <w:tr w:rsidR="005844EF" w:rsidRPr="009C7BB8" w:rsidTr="000F0B45">
        <w:trPr>
          <w:trHeight w:val="495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муниципальной программы, подпрограммы, ведомственной программы    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5844EF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   </w:t>
            </w:r>
            <w:r w:rsidRPr="009C7BB8">
              <w:rPr>
                <w:rFonts w:ascii="Times New Roman" w:hAnsi="Times New Roman" w:cs="Times New Roman"/>
                <w:sz w:val="28"/>
                <w:szCs w:val="28"/>
              </w:rPr>
              <w:br/>
              <w:t>финансирования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4EF" w:rsidRPr="009C7BB8" w:rsidRDefault="00124CF6" w:rsidP="00BC1B0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расходов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(</w:t>
            </w:r>
            <w:r w:rsidR="005844EF" w:rsidRPr="009C7BB8">
              <w:rPr>
                <w:rFonts w:ascii="Times New Roman" w:hAnsi="Times New Roman" w:cs="Times New Roman"/>
                <w:sz w:val="28"/>
                <w:szCs w:val="28"/>
              </w:rPr>
              <w:t>рублей)</w:t>
            </w:r>
          </w:p>
        </w:tc>
      </w:tr>
      <w:tr w:rsidR="000F0B45" w:rsidRPr="009C7BB8" w:rsidTr="000F0B45">
        <w:trPr>
          <w:trHeight w:val="795"/>
        </w:trPr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B45" w:rsidRPr="009C7BB8" w:rsidRDefault="000F0B45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B45" w:rsidRPr="009C7BB8" w:rsidRDefault="000F0B45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B45" w:rsidRPr="009C7BB8" w:rsidRDefault="000F0B45" w:rsidP="00BC1B0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Default="000F0B45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B45" w:rsidRDefault="000F0B45" w:rsidP="00BC1B0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B45" w:rsidRPr="009C7BB8" w:rsidRDefault="003838DA" w:rsidP="0063429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22C0E">
              <w:rPr>
                <w:rFonts w:ascii="Times New Roman" w:hAnsi="Times New Roman" w:cs="Times New Roman"/>
                <w:sz w:val="28"/>
                <w:szCs w:val="28"/>
              </w:rPr>
              <w:t>6-2028</w:t>
            </w:r>
            <w:r w:rsidR="000304D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F0B45" w:rsidRPr="009C7BB8" w:rsidTr="000F0B45">
        <w:trPr>
          <w:trHeight w:val="3145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Pr="009C7BB8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proofErr w:type="spellEnd"/>
          </w:p>
          <w:p w:rsidR="000F0B45" w:rsidRPr="009C7BB8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9C7BB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  <w:p w:rsidR="000F0B45" w:rsidRPr="009C7BB8" w:rsidRDefault="000F0B45" w:rsidP="00BC1B00"/>
          <w:p w:rsidR="000F0B45" w:rsidRPr="009C7BB8" w:rsidRDefault="000F0B45" w:rsidP="00BC1B00"/>
          <w:p w:rsidR="000F0B45" w:rsidRPr="009C7BB8" w:rsidRDefault="000F0B45" w:rsidP="00BC1B00">
            <w:pPr>
              <w:jc w:val="center"/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Pr="009C7BB8" w:rsidRDefault="000F0B45" w:rsidP="000F0B45">
            <w:pPr>
              <w:jc w:val="center"/>
              <w:rPr>
                <w:sz w:val="28"/>
                <w:szCs w:val="28"/>
              </w:rPr>
            </w:pPr>
            <w:r w:rsidRPr="009C7BB8">
              <w:rPr>
                <w:rFonts w:ascii="Times New Roman CYR" w:hAnsi="Times New Roman CYR" w:cs="Times New Roman CYR"/>
                <w:bCs/>
                <w:sz w:val="28"/>
                <w:szCs w:val="28"/>
              </w:rPr>
              <w:t>«</w:t>
            </w:r>
            <w:r w:rsidR="000304DF" w:rsidRPr="000304DF">
              <w:rPr>
                <w:sz w:val="28"/>
                <w:szCs w:val="28"/>
              </w:rPr>
              <w:t>Развитие культуры на территории   Некрасовского сельского поселения Советског</w:t>
            </w:r>
            <w:r w:rsidR="005277F9">
              <w:rPr>
                <w:sz w:val="28"/>
                <w:szCs w:val="28"/>
              </w:rPr>
              <w:t>о района Республики Крым</w:t>
            </w:r>
            <w:r w:rsidRPr="009C7BB8">
              <w:rPr>
                <w:sz w:val="28"/>
                <w:szCs w:val="28"/>
              </w:rPr>
              <w:t xml:space="preserve">» </w:t>
            </w:r>
          </w:p>
          <w:p w:rsidR="000F0B45" w:rsidRPr="009C7BB8" w:rsidRDefault="000F0B45" w:rsidP="00BC1B00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B45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B45" w:rsidRPr="009C7BB8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BB8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Default="000F0B45" w:rsidP="00BC1B00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0B45" w:rsidRDefault="000F0B45" w:rsidP="00BC1B00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0B45" w:rsidRDefault="000F0B45" w:rsidP="00BC1B00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0B45" w:rsidRPr="009C7BB8" w:rsidRDefault="004E43DD" w:rsidP="00B222F8">
            <w:pPr>
              <w:pStyle w:val="1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43DD">
              <w:rPr>
                <w:bCs/>
                <w:color w:val="333333"/>
                <w:sz w:val="28"/>
                <w:szCs w:val="28"/>
              </w:rPr>
              <w:t>784 467</w:t>
            </w:r>
            <w:r w:rsidR="00634296" w:rsidRPr="004E43DD">
              <w:rPr>
                <w:bCs/>
                <w:color w:val="333333"/>
                <w:sz w:val="28"/>
                <w:szCs w:val="28"/>
              </w:rPr>
              <w:t>,00</w:t>
            </w:r>
          </w:p>
        </w:tc>
      </w:tr>
      <w:tr w:rsidR="000F0B45" w:rsidTr="000F0B45">
        <w:trPr>
          <w:trHeight w:val="420"/>
        </w:trPr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B45" w:rsidRPr="0030670D" w:rsidRDefault="000F0B45" w:rsidP="00BC1B00">
            <w:pPr>
              <w:rPr>
                <w:highlight w:val="yellow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B45" w:rsidRPr="0030670D" w:rsidRDefault="000F0B45" w:rsidP="00BC1B00">
            <w:pPr>
              <w:rPr>
                <w:rFonts w:ascii="Times New Roman CYR" w:hAnsi="Times New Roman CYR" w:cs="Times New Roman CYR"/>
                <w:sz w:val="28"/>
                <w:szCs w:val="28"/>
                <w:highlight w:val="yellow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B45" w:rsidRDefault="000F0B45" w:rsidP="00BC1B0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41A7" w:rsidRDefault="009441A7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46289" w:rsidRDefault="00446289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838DA" w:rsidRDefault="003838DA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304DF" w:rsidRDefault="000304DF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D6BD3" w:rsidRDefault="00ED6BD3" w:rsidP="009441A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9441A7" w:rsidRPr="00ED6BD3" w:rsidRDefault="009441A7" w:rsidP="00ED6BD3">
      <w:pPr>
        <w:shd w:val="clear" w:color="auto" w:fill="FFFFFF"/>
        <w:jc w:val="center"/>
        <w:rPr>
          <w:b/>
          <w:sz w:val="28"/>
          <w:szCs w:val="28"/>
        </w:rPr>
      </w:pPr>
      <w:r w:rsidRPr="00CF41C5">
        <w:rPr>
          <w:b/>
          <w:bCs/>
          <w:color w:val="000000"/>
          <w:sz w:val="28"/>
          <w:szCs w:val="28"/>
        </w:rPr>
        <w:t>Распределение объемов финансирования муниципальной программы</w:t>
      </w:r>
      <w:r w:rsidR="007A18B0">
        <w:rPr>
          <w:b/>
          <w:bCs/>
          <w:color w:val="000000"/>
          <w:sz w:val="28"/>
          <w:szCs w:val="28"/>
        </w:rPr>
        <w:t xml:space="preserve"> </w:t>
      </w:r>
      <w:r w:rsidRPr="00CF41C5">
        <w:rPr>
          <w:b/>
          <w:sz w:val="28"/>
          <w:szCs w:val="28"/>
        </w:rPr>
        <w:t>«</w:t>
      </w:r>
      <w:r w:rsidR="000304DF" w:rsidRPr="000304DF">
        <w:rPr>
          <w:b/>
          <w:sz w:val="28"/>
          <w:szCs w:val="28"/>
        </w:rPr>
        <w:t>Развитие культуры на территории   Некрасовского сельского поселения Советског</w:t>
      </w:r>
      <w:r w:rsidR="005277F9">
        <w:rPr>
          <w:b/>
          <w:sz w:val="28"/>
          <w:szCs w:val="28"/>
        </w:rPr>
        <w:t>о района Республики Крым</w:t>
      </w:r>
      <w:r w:rsidRPr="00CF41C5">
        <w:rPr>
          <w:b/>
          <w:sz w:val="28"/>
          <w:szCs w:val="28"/>
        </w:rPr>
        <w:t>»</w:t>
      </w:r>
      <w:r w:rsidR="007A18B0">
        <w:rPr>
          <w:b/>
          <w:sz w:val="28"/>
          <w:szCs w:val="28"/>
        </w:rPr>
        <w:t xml:space="preserve"> </w:t>
      </w:r>
      <w:r w:rsidRPr="00CF41C5">
        <w:rPr>
          <w:b/>
          <w:bCs/>
          <w:color w:val="000000"/>
          <w:sz w:val="28"/>
          <w:szCs w:val="28"/>
        </w:rPr>
        <w:t>по подпрогра</w:t>
      </w:r>
      <w:r w:rsidR="009D63EA">
        <w:rPr>
          <w:b/>
          <w:bCs/>
          <w:color w:val="000000"/>
          <w:sz w:val="28"/>
          <w:szCs w:val="28"/>
        </w:rPr>
        <w:t>м</w:t>
      </w:r>
      <w:r w:rsidRPr="00CF41C5">
        <w:rPr>
          <w:b/>
          <w:bCs/>
          <w:color w:val="000000"/>
          <w:sz w:val="28"/>
          <w:szCs w:val="28"/>
        </w:rPr>
        <w:t>мам, источникам, направлениям расходования средств</w:t>
      </w:r>
    </w:p>
    <w:p w:rsidR="009441A7" w:rsidRPr="00CF41C5" w:rsidRDefault="009441A7" w:rsidP="009441A7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937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37"/>
        <w:gridCol w:w="4961"/>
        <w:gridCol w:w="2277"/>
      </w:tblGrid>
      <w:tr w:rsidR="009441A7" w:rsidRPr="00CF41C5" w:rsidTr="00816C56">
        <w:trPr>
          <w:trHeight w:val="322"/>
        </w:trPr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jc w:val="both"/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4961" w:type="dxa"/>
            <w:vMerge w:val="restart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jc w:val="both"/>
              <w:rPr>
                <w:b/>
                <w:color w:val="333333"/>
                <w:sz w:val="28"/>
                <w:szCs w:val="28"/>
              </w:rPr>
            </w:pPr>
            <w:r w:rsidRPr="00CF41C5">
              <w:rPr>
                <w:b/>
                <w:color w:val="333333"/>
                <w:sz w:val="28"/>
                <w:szCs w:val="28"/>
              </w:rPr>
              <w:t>Источники      и направления    </w:t>
            </w:r>
            <w:r w:rsidRPr="00CF41C5">
              <w:rPr>
                <w:b/>
                <w:color w:val="333333"/>
                <w:sz w:val="28"/>
                <w:szCs w:val="28"/>
              </w:rPr>
              <w:br/>
              <w:t>финансирования</w:t>
            </w:r>
          </w:p>
        </w:tc>
        <w:tc>
          <w:tcPr>
            <w:tcW w:w="2277" w:type="dxa"/>
            <w:vMerge w:val="restart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jc w:val="center"/>
              <w:rPr>
                <w:b/>
                <w:color w:val="333333"/>
                <w:sz w:val="28"/>
                <w:szCs w:val="28"/>
              </w:rPr>
            </w:pPr>
            <w:r w:rsidRPr="00CF41C5">
              <w:rPr>
                <w:b/>
                <w:color w:val="333333"/>
                <w:sz w:val="28"/>
                <w:szCs w:val="28"/>
              </w:rPr>
              <w:t>Объем </w:t>
            </w:r>
          </w:p>
          <w:p w:rsidR="009441A7" w:rsidRPr="00CF41C5" w:rsidRDefault="009441A7" w:rsidP="00816C56">
            <w:pPr>
              <w:spacing w:line="312" w:lineRule="atLeast"/>
              <w:jc w:val="center"/>
              <w:rPr>
                <w:b/>
                <w:color w:val="333333"/>
                <w:sz w:val="28"/>
                <w:szCs w:val="28"/>
              </w:rPr>
            </w:pPr>
            <w:r w:rsidRPr="00CF41C5">
              <w:rPr>
                <w:b/>
                <w:color w:val="333333"/>
                <w:sz w:val="28"/>
                <w:szCs w:val="28"/>
              </w:rPr>
              <w:t>финансирования</w:t>
            </w:r>
            <w:r w:rsidRPr="00CF41C5">
              <w:rPr>
                <w:b/>
                <w:color w:val="333333"/>
                <w:sz w:val="28"/>
                <w:szCs w:val="28"/>
              </w:rPr>
              <w:br/>
              <w:t>всего, руб.</w:t>
            </w:r>
          </w:p>
        </w:tc>
      </w:tr>
      <w:tr w:rsidR="009441A7" w:rsidRPr="00CF41C5" w:rsidTr="00816C56">
        <w:trPr>
          <w:trHeight w:val="322"/>
        </w:trPr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vAlign w:val="center"/>
          </w:tcPr>
          <w:p w:rsidR="009441A7" w:rsidRPr="00CF41C5" w:rsidRDefault="009441A7" w:rsidP="00816C56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2277" w:type="dxa"/>
            <w:vMerge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vAlign w:val="center"/>
          </w:tcPr>
          <w:p w:rsidR="009441A7" w:rsidRPr="00CF41C5" w:rsidRDefault="009441A7" w:rsidP="00816C56">
            <w:pPr>
              <w:rPr>
                <w:color w:val="333333"/>
                <w:sz w:val="28"/>
                <w:szCs w:val="28"/>
              </w:rPr>
            </w:pPr>
          </w:p>
        </w:tc>
      </w:tr>
      <w:tr w:rsidR="009441A7" w:rsidRPr="00CF41C5" w:rsidTr="00816C56">
        <w:tc>
          <w:tcPr>
            <w:tcW w:w="7098" w:type="dxa"/>
            <w:gridSpan w:val="2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DB608A" w:rsidRDefault="009441A7" w:rsidP="00816C56">
            <w:pPr>
              <w:spacing w:line="312" w:lineRule="atLeast"/>
              <w:rPr>
                <w:b/>
                <w:color w:val="333333"/>
              </w:rPr>
            </w:pPr>
            <w:r w:rsidRPr="00DB608A">
              <w:rPr>
                <w:b/>
                <w:color w:val="333333"/>
              </w:rPr>
              <w:t>Всего по Программе  </w:t>
            </w:r>
          </w:p>
        </w:tc>
        <w:tc>
          <w:tcPr>
            <w:tcW w:w="227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622C0E" w:rsidRDefault="004E43DD" w:rsidP="00816C56">
            <w:pPr>
              <w:spacing w:line="312" w:lineRule="atLeast"/>
              <w:jc w:val="center"/>
              <w:rPr>
                <w:color w:val="333333"/>
                <w:sz w:val="28"/>
                <w:szCs w:val="28"/>
                <w:highlight w:val="yellow"/>
              </w:rPr>
            </w:pPr>
            <w:r w:rsidRPr="004E43DD">
              <w:rPr>
                <w:b/>
                <w:bCs/>
                <w:color w:val="333333"/>
                <w:sz w:val="28"/>
                <w:szCs w:val="28"/>
              </w:rPr>
              <w:t>784 467</w:t>
            </w:r>
            <w:r w:rsidR="00356A80" w:rsidRPr="004E43DD">
              <w:rPr>
                <w:b/>
                <w:bCs/>
                <w:color w:val="333333"/>
                <w:sz w:val="28"/>
                <w:szCs w:val="28"/>
              </w:rPr>
              <w:t>,00</w:t>
            </w:r>
          </w:p>
        </w:tc>
      </w:tr>
      <w:tr w:rsidR="009441A7" w:rsidRPr="00CF41C5" w:rsidTr="00816C56"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rPr>
                <w:color w:val="333333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rPr>
                <w:color w:val="333333"/>
                <w:sz w:val="28"/>
                <w:szCs w:val="28"/>
              </w:rPr>
            </w:pPr>
            <w:r w:rsidRPr="00CF41C5">
              <w:rPr>
                <w:color w:val="333333"/>
                <w:sz w:val="28"/>
                <w:szCs w:val="28"/>
              </w:rPr>
              <w:t>в том числе:         </w:t>
            </w:r>
          </w:p>
        </w:tc>
        <w:tc>
          <w:tcPr>
            <w:tcW w:w="227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622C0E" w:rsidRDefault="009441A7" w:rsidP="00816C56">
            <w:pPr>
              <w:spacing w:line="312" w:lineRule="atLeast"/>
              <w:jc w:val="center"/>
              <w:rPr>
                <w:color w:val="333333"/>
                <w:sz w:val="28"/>
                <w:szCs w:val="28"/>
                <w:highlight w:val="yellow"/>
              </w:rPr>
            </w:pPr>
            <w:r w:rsidRPr="004E43DD">
              <w:rPr>
                <w:color w:val="333333"/>
                <w:sz w:val="28"/>
                <w:szCs w:val="28"/>
              </w:rPr>
              <w:t> </w:t>
            </w:r>
          </w:p>
        </w:tc>
      </w:tr>
      <w:tr w:rsidR="009441A7" w:rsidRPr="00CF41C5" w:rsidTr="00816C56"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rPr>
                <w:color w:val="333333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CF41C5" w:rsidRDefault="009441A7" w:rsidP="00816C56">
            <w:pPr>
              <w:spacing w:line="312" w:lineRule="atLeast"/>
              <w:rPr>
                <w:color w:val="333333"/>
                <w:sz w:val="28"/>
                <w:szCs w:val="28"/>
              </w:rPr>
            </w:pPr>
            <w:r w:rsidRPr="00CF41C5">
              <w:rPr>
                <w:color w:val="333333"/>
                <w:sz w:val="28"/>
                <w:szCs w:val="28"/>
              </w:rPr>
              <w:t>местный бюджет      </w:t>
            </w:r>
          </w:p>
        </w:tc>
        <w:tc>
          <w:tcPr>
            <w:tcW w:w="227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622C0E" w:rsidRDefault="004E43DD" w:rsidP="00816C56">
            <w:pPr>
              <w:spacing w:line="312" w:lineRule="atLeast"/>
              <w:jc w:val="center"/>
              <w:rPr>
                <w:color w:val="333333"/>
                <w:sz w:val="28"/>
                <w:szCs w:val="28"/>
                <w:highlight w:val="yellow"/>
              </w:rPr>
            </w:pPr>
            <w:r w:rsidRPr="004E43DD">
              <w:rPr>
                <w:b/>
                <w:bCs/>
                <w:color w:val="333333"/>
                <w:sz w:val="28"/>
                <w:szCs w:val="28"/>
              </w:rPr>
              <w:t>784 467,00</w:t>
            </w:r>
          </w:p>
        </w:tc>
      </w:tr>
      <w:tr w:rsidR="009441A7" w:rsidRPr="00CF41C5" w:rsidTr="00B33909">
        <w:trPr>
          <w:trHeight w:val="1373"/>
        </w:trPr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DB608A" w:rsidRDefault="009441A7" w:rsidP="00816C56">
            <w:pPr>
              <w:spacing w:line="312" w:lineRule="atLeast"/>
              <w:rPr>
                <w:b/>
                <w:color w:val="333333"/>
              </w:rPr>
            </w:pPr>
            <w:r w:rsidRPr="00DB608A">
              <w:rPr>
                <w:b/>
                <w:color w:val="333333"/>
              </w:rPr>
              <w:t>Мероприятие 1</w:t>
            </w:r>
          </w:p>
        </w:tc>
        <w:tc>
          <w:tcPr>
            <w:tcW w:w="496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096927" w:rsidRDefault="00B33909" w:rsidP="00816C56">
            <w:pPr>
              <w:spacing w:line="312" w:lineRule="atLeast"/>
              <w:rPr>
                <w:color w:val="333333"/>
                <w:sz w:val="28"/>
                <w:szCs w:val="28"/>
              </w:rPr>
            </w:pPr>
            <w:r w:rsidRPr="00B33909">
              <w:rPr>
                <w:color w:val="000000"/>
                <w:sz w:val="28"/>
                <w:szCs w:val="28"/>
              </w:rPr>
              <w:t>Основное мероприятие "Организация досуга и обеспечение жителей поселения услугами клубных учреждений".</w:t>
            </w:r>
          </w:p>
        </w:tc>
        <w:tc>
          <w:tcPr>
            <w:tcW w:w="227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9441A7" w:rsidRPr="00622C0E" w:rsidRDefault="009441A7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</w:p>
          <w:p w:rsidR="009441A7" w:rsidRPr="00622C0E" w:rsidRDefault="009441A7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</w:p>
          <w:p w:rsidR="009441A7" w:rsidRPr="00622C0E" w:rsidRDefault="009441A7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</w:p>
          <w:p w:rsidR="009441A7" w:rsidRPr="004E43DD" w:rsidRDefault="004E43DD" w:rsidP="00816C56">
            <w:pPr>
              <w:spacing w:line="312" w:lineRule="atLeast"/>
              <w:jc w:val="center"/>
              <w:rPr>
                <w:b/>
                <w:color w:val="333333"/>
                <w:sz w:val="28"/>
                <w:szCs w:val="28"/>
              </w:rPr>
            </w:pPr>
            <w:r w:rsidRPr="004E43DD">
              <w:rPr>
                <w:b/>
                <w:bCs/>
                <w:color w:val="333333"/>
                <w:sz w:val="28"/>
                <w:szCs w:val="28"/>
              </w:rPr>
              <w:t>524 045</w:t>
            </w:r>
            <w:r w:rsidR="00356A80" w:rsidRPr="004E43DD">
              <w:rPr>
                <w:b/>
                <w:bCs/>
                <w:color w:val="333333"/>
                <w:sz w:val="28"/>
                <w:szCs w:val="28"/>
              </w:rPr>
              <w:t>,00</w:t>
            </w:r>
          </w:p>
          <w:p w:rsidR="009441A7" w:rsidRPr="00622C0E" w:rsidRDefault="009441A7" w:rsidP="00B33909">
            <w:pPr>
              <w:spacing w:line="312" w:lineRule="atLeast"/>
              <w:jc w:val="center"/>
              <w:rPr>
                <w:color w:val="333333"/>
                <w:sz w:val="28"/>
                <w:szCs w:val="28"/>
                <w:highlight w:val="yellow"/>
              </w:rPr>
            </w:pPr>
            <w:r w:rsidRPr="004E43DD">
              <w:rPr>
                <w:b/>
                <w:bCs/>
                <w:color w:val="333333"/>
                <w:sz w:val="28"/>
                <w:szCs w:val="28"/>
              </w:rPr>
              <w:t> </w:t>
            </w:r>
          </w:p>
        </w:tc>
      </w:tr>
      <w:tr w:rsidR="00096927" w:rsidRPr="00CF41C5" w:rsidTr="00816C56">
        <w:trPr>
          <w:trHeight w:val="1178"/>
        </w:trPr>
        <w:tc>
          <w:tcPr>
            <w:tcW w:w="213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096927" w:rsidRPr="00DB608A" w:rsidRDefault="00096927" w:rsidP="00096927">
            <w:pPr>
              <w:spacing w:line="312" w:lineRule="atLeast"/>
              <w:rPr>
                <w:b/>
                <w:color w:val="333333"/>
              </w:rPr>
            </w:pPr>
            <w:r w:rsidRPr="00DB608A">
              <w:rPr>
                <w:b/>
                <w:color w:val="333333"/>
              </w:rPr>
              <w:t xml:space="preserve">Мероприятие </w:t>
            </w:r>
            <w:r w:rsidR="00216B1A">
              <w:rPr>
                <w:b/>
                <w:color w:val="333333"/>
              </w:rPr>
              <w:t>2</w:t>
            </w:r>
          </w:p>
        </w:tc>
        <w:tc>
          <w:tcPr>
            <w:tcW w:w="496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096927" w:rsidRPr="00096927" w:rsidRDefault="00B33909" w:rsidP="00096927">
            <w:pPr>
              <w:rPr>
                <w:color w:val="000000"/>
                <w:sz w:val="28"/>
                <w:szCs w:val="28"/>
              </w:rPr>
            </w:pPr>
            <w:r w:rsidRPr="00B33909">
              <w:rPr>
                <w:color w:val="000000"/>
                <w:sz w:val="28"/>
                <w:szCs w:val="28"/>
              </w:rPr>
              <w:t>Основное мероприятие "Организация досуга и обеспечение жителей поселения услугами библиотечных учреждений".</w:t>
            </w:r>
          </w:p>
        </w:tc>
        <w:tc>
          <w:tcPr>
            <w:tcW w:w="227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</w:tcPr>
          <w:p w:rsidR="00B33909" w:rsidRPr="00622C0E" w:rsidRDefault="00B33909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</w:p>
          <w:p w:rsidR="00B33909" w:rsidRPr="00622C0E" w:rsidRDefault="00B33909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</w:p>
          <w:p w:rsidR="00096927" w:rsidRPr="00622C0E" w:rsidRDefault="00D37129" w:rsidP="00816C56">
            <w:pPr>
              <w:spacing w:line="312" w:lineRule="atLeast"/>
              <w:jc w:val="center"/>
              <w:rPr>
                <w:b/>
                <w:bCs/>
                <w:color w:val="333333"/>
                <w:sz w:val="28"/>
                <w:szCs w:val="28"/>
                <w:highlight w:val="yellow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260 422</w:t>
            </w:r>
            <w:r w:rsidR="00356A80" w:rsidRPr="004E43DD">
              <w:rPr>
                <w:b/>
                <w:bCs/>
                <w:color w:val="333333"/>
                <w:sz w:val="28"/>
                <w:szCs w:val="28"/>
              </w:rPr>
              <w:t>,00</w:t>
            </w:r>
          </w:p>
        </w:tc>
      </w:tr>
    </w:tbl>
    <w:p w:rsidR="005844EF" w:rsidRDefault="005844EF" w:rsidP="005844EF">
      <w:pPr>
        <w:pStyle w:val="10"/>
        <w:spacing w:after="0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5844EF" w:rsidRDefault="005844EF" w:rsidP="005844EF">
      <w:pPr>
        <w:pStyle w:val="10"/>
        <w:spacing w:after="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6.  «Анализ рисков реализации муниципальной программы и описание мер управления рисками»</w:t>
      </w:r>
    </w:p>
    <w:p w:rsidR="005844EF" w:rsidRDefault="005844EF" w:rsidP="005844EF">
      <w:pPr>
        <w:jc w:val="both"/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Негативными внешними факторами, которые могут повлиять на реализацию Программы, являются:</w:t>
      </w:r>
    </w:p>
    <w:p w:rsidR="005844EF" w:rsidRDefault="005844EF" w:rsidP="005844EF">
      <w:pPr>
        <w:ind w:firstLine="709"/>
        <w:jc w:val="both"/>
      </w:pPr>
      <w:r>
        <w:rPr>
          <w:sz w:val="28"/>
          <w:szCs w:val="28"/>
        </w:rPr>
        <w:t>- отсутствие финансирования;</w:t>
      </w:r>
    </w:p>
    <w:p w:rsidR="005844EF" w:rsidRDefault="005844EF" w:rsidP="005844EF">
      <w:pPr>
        <w:ind w:firstLine="709"/>
        <w:jc w:val="both"/>
      </w:pPr>
      <w:r>
        <w:rPr>
          <w:sz w:val="28"/>
          <w:szCs w:val="28"/>
        </w:rPr>
        <w:t>- изменение законодательства;</w:t>
      </w:r>
    </w:p>
    <w:p w:rsidR="005844EF" w:rsidRDefault="005844EF" w:rsidP="005844EF">
      <w:pPr>
        <w:ind w:firstLine="709"/>
        <w:jc w:val="both"/>
      </w:pPr>
      <w:r>
        <w:rPr>
          <w:sz w:val="28"/>
          <w:szCs w:val="28"/>
        </w:rPr>
        <w:t>- форс-мажорные обстоятельства.</w:t>
      </w:r>
    </w:p>
    <w:p w:rsidR="005844EF" w:rsidRDefault="005844EF" w:rsidP="005844EF">
      <w:pPr>
        <w:jc w:val="both"/>
      </w:pPr>
      <w:r>
        <w:rPr>
          <w:sz w:val="28"/>
          <w:szCs w:val="28"/>
        </w:rPr>
        <w:t>         Мероприятиями по минимизации негативного влияния внешних факторов могут быть:</w:t>
      </w:r>
    </w:p>
    <w:p w:rsidR="005844EF" w:rsidRDefault="005844EF" w:rsidP="005844EF">
      <w:pPr>
        <w:jc w:val="both"/>
      </w:pPr>
      <w:r>
        <w:rPr>
          <w:sz w:val="28"/>
          <w:szCs w:val="28"/>
        </w:rPr>
        <w:t>         - привлечение в установленном порядке дополнительных источников финансирования;</w:t>
      </w:r>
    </w:p>
    <w:p w:rsidR="005844EF" w:rsidRDefault="005844EF" w:rsidP="005844EF">
      <w:pPr>
        <w:jc w:val="both"/>
      </w:pPr>
      <w:r>
        <w:rPr>
          <w:sz w:val="28"/>
          <w:szCs w:val="28"/>
        </w:rPr>
        <w:t xml:space="preserve">         - принятие соответствующих муниципальных правовых актов при изменении законодательства. </w:t>
      </w:r>
    </w:p>
    <w:p w:rsidR="0090112C" w:rsidRDefault="0090112C" w:rsidP="0090112C">
      <w:pPr>
        <w:jc w:val="center"/>
        <w:rPr>
          <w:b/>
          <w:sz w:val="28"/>
          <w:szCs w:val="28"/>
        </w:rPr>
      </w:pPr>
    </w:p>
    <w:sectPr w:rsidR="0090112C" w:rsidSect="00622C0E">
      <w:headerReference w:type="default" r:id="rId9"/>
      <w:pgSz w:w="11909" w:h="16834"/>
      <w:pgMar w:top="284" w:right="852" w:bottom="720" w:left="156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C8C" w:rsidRDefault="00934C8C" w:rsidP="004C788D">
      <w:r>
        <w:separator/>
      </w:r>
    </w:p>
  </w:endnote>
  <w:endnote w:type="continuationSeparator" w:id="0">
    <w:p w:rsidR="00934C8C" w:rsidRDefault="00934C8C" w:rsidP="004C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C8C" w:rsidRDefault="00934C8C" w:rsidP="004C788D">
      <w:r>
        <w:separator/>
      </w:r>
    </w:p>
  </w:footnote>
  <w:footnote w:type="continuationSeparator" w:id="0">
    <w:p w:rsidR="00934C8C" w:rsidRDefault="00934C8C" w:rsidP="004C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F78" w:rsidRDefault="00C85F78">
    <w:pPr>
      <w:pStyle w:val="a6"/>
    </w:pPr>
  </w:p>
  <w:p w:rsidR="00C85F78" w:rsidRDefault="00C85F7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6DF1"/>
    <w:multiLevelType w:val="hybridMultilevel"/>
    <w:tmpl w:val="00005AF1"/>
    <w:lvl w:ilvl="0" w:tplc="000041BB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E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1E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E5E600F"/>
    <w:multiLevelType w:val="hybridMultilevel"/>
    <w:tmpl w:val="43628C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005838"/>
    <w:multiLevelType w:val="singleLevel"/>
    <w:tmpl w:val="0892334C"/>
    <w:lvl w:ilvl="0">
      <w:start w:val="1"/>
      <w:numFmt w:val="decimal"/>
      <w:lvlText w:val="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02189F"/>
    <w:multiLevelType w:val="hybridMultilevel"/>
    <w:tmpl w:val="390E421E"/>
    <w:lvl w:ilvl="0" w:tplc="4A2007B6">
      <w:start w:val="1"/>
      <w:numFmt w:val="decimal"/>
      <w:lvlText w:val="%1."/>
      <w:lvlJc w:val="left"/>
      <w:pPr>
        <w:ind w:left="1759" w:hanging="105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FA582A"/>
    <w:multiLevelType w:val="multilevel"/>
    <w:tmpl w:val="16006290"/>
    <w:lvl w:ilvl="0">
      <w:start w:val="2"/>
      <w:numFmt w:val="decimal"/>
      <w:lvlText w:val="%1.0."/>
      <w:lvlJc w:val="left"/>
      <w:pPr>
        <w:tabs>
          <w:tab w:val="num" w:pos="1290"/>
        </w:tabs>
        <w:ind w:left="1290" w:hanging="720"/>
      </w:pPr>
    </w:lvl>
    <w:lvl w:ilvl="1">
      <w:start w:val="1"/>
      <w:numFmt w:val="decimal"/>
      <w:lvlText w:val="%1.%2."/>
      <w:lvlJc w:val="left"/>
      <w:pPr>
        <w:tabs>
          <w:tab w:val="num" w:pos="1998"/>
        </w:tabs>
        <w:ind w:left="1998" w:hanging="720"/>
      </w:p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</w:lvl>
    <w:lvl w:ilvl="3">
      <w:start w:val="1"/>
      <w:numFmt w:val="decimal"/>
      <w:lvlText w:val="%1.%2.%3.%4."/>
      <w:lvlJc w:val="left"/>
      <w:pPr>
        <w:tabs>
          <w:tab w:val="num" w:pos="3774"/>
        </w:tabs>
        <w:ind w:left="3774" w:hanging="1080"/>
      </w:pPr>
    </w:lvl>
    <w:lvl w:ilvl="4">
      <w:start w:val="1"/>
      <w:numFmt w:val="decimal"/>
      <w:lvlText w:val="%1.%2.%3.%4.%5."/>
      <w:lvlJc w:val="left"/>
      <w:pPr>
        <w:tabs>
          <w:tab w:val="num" w:pos="4482"/>
        </w:tabs>
        <w:ind w:left="4482" w:hanging="1080"/>
      </w:pPr>
    </w:lvl>
    <w:lvl w:ilvl="5">
      <w:start w:val="1"/>
      <w:numFmt w:val="decimal"/>
      <w:lvlText w:val="%1.%2.%3.%4.%5.%6."/>
      <w:lvlJc w:val="left"/>
      <w:pPr>
        <w:tabs>
          <w:tab w:val="num" w:pos="5550"/>
        </w:tabs>
        <w:ind w:left="55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618"/>
        </w:tabs>
        <w:ind w:left="661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326"/>
        </w:tabs>
        <w:ind w:left="73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394"/>
        </w:tabs>
        <w:ind w:left="8394" w:hanging="2160"/>
      </w:pPr>
    </w:lvl>
  </w:abstractNum>
  <w:abstractNum w:abstractNumId="6" w15:restartNumberingAfterBreak="0">
    <w:nsid w:val="4B7D384D"/>
    <w:multiLevelType w:val="hybridMultilevel"/>
    <w:tmpl w:val="30E06368"/>
    <w:lvl w:ilvl="0" w:tplc="A34C42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 w15:restartNumberingAfterBreak="0">
    <w:nsid w:val="4EB4131B"/>
    <w:multiLevelType w:val="hybridMultilevel"/>
    <w:tmpl w:val="D9AC2ECA"/>
    <w:lvl w:ilvl="0" w:tplc="3A702670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86E3F"/>
    <w:rsid w:val="00005F4B"/>
    <w:rsid w:val="000111E3"/>
    <w:rsid w:val="000304DF"/>
    <w:rsid w:val="00044050"/>
    <w:rsid w:val="00060C5D"/>
    <w:rsid w:val="00084779"/>
    <w:rsid w:val="00086F2D"/>
    <w:rsid w:val="00096927"/>
    <w:rsid w:val="000A0022"/>
    <w:rsid w:val="000D1CC2"/>
    <w:rsid w:val="000F0B45"/>
    <w:rsid w:val="000F105A"/>
    <w:rsid w:val="00111DA5"/>
    <w:rsid w:val="00112E0E"/>
    <w:rsid w:val="00121B75"/>
    <w:rsid w:val="00124CF6"/>
    <w:rsid w:val="00127336"/>
    <w:rsid w:val="001355C8"/>
    <w:rsid w:val="00135B96"/>
    <w:rsid w:val="0014450F"/>
    <w:rsid w:val="00146F6B"/>
    <w:rsid w:val="001501C4"/>
    <w:rsid w:val="0015302D"/>
    <w:rsid w:val="0016206C"/>
    <w:rsid w:val="0016268E"/>
    <w:rsid w:val="00174FE4"/>
    <w:rsid w:val="001A1385"/>
    <w:rsid w:val="001A722A"/>
    <w:rsid w:val="001B1058"/>
    <w:rsid w:val="001B3709"/>
    <w:rsid w:val="001D7312"/>
    <w:rsid w:val="00206E08"/>
    <w:rsid w:val="0021620B"/>
    <w:rsid w:val="00216B1A"/>
    <w:rsid w:val="00216F50"/>
    <w:rsid w:val="00223434"/>
    <w:rsid w:val="002440BE"/>
    <w:rsid w:val="002455CD"/>
    <w:rsid w:val="0026795A"/>
    <w:rsid w:val="00267B37"/>
    <w:rsid w:val="00267C75"/>
    <w:rsid w:val="00271EA8"/>
    <w:rsid w:val="002751FE"/>
    <w:rsid w:val="002759C0"/>
    <w:rsid w:val="0028011B"/>
    <w:rsid w:val="002821F8"/>
    <w:rsid w:val="002829F5"/>
    <w:rsid w:val="00290B52"/>
    <w:rsid w:val="00296E2A"/>
    <w:rsid w:val="002A1D9F"/>
    <w:rsid w:val="002D7B6D"/>
    <w:rsid w:val="0030670D"/>
    <w:rsid w:val="003107FF"/>
    <w:rsid w:val="00311C53"/>
    <w:rsid w:val="00314FCB"/>
    <w:rsid w:val="0032102B"/>
    <w:rsid w:val="00325D51"/>
    <w:rsid w:val="00347182"/>
    <w:rsid w:val="00352E8C"/>
    <w:rsid w:val="0035436B"/>
    <w:rsid w:val="00356A80"/>
    <w:rsid w:val="0037633A"/>
    <w:rsid w:val="003838DA"/>
    <w:rsid w:val="00383A2D"/>
    <w:rsid w:val="0039383E"/>
    <w:rsid w:val="003939B6"/>
    <w:rsid w:val="00397299"/>
    <w:rsid w:val="003A4C75"/>
    <w:rsid w:val="003A7B63"/>
    <w:rsid w:val="003C19F4"/>
    <w:rsid w:val="003D064B"/>
    <w:rsid w:val="003D6C6A"/>
    <w:rsid w:val="003E7E94"/>
    <w:rsid w:val="003F1797"/>
    <w:rsid w:val="0040154B"/>
    <w:rsid w:val="00402A17"/>
    <w:rsid w:val="00413C08"/>
    <w:rsid w:val="004269E0"/>
    <w:rsid w:val="004364BB"/>
    <w:rsid w:val="004376AA"/>
    <w:rsid w:val="004424F1"/>
    <w:rsid w:val="0044312B"/>
    <w:rsid w:val="00444053"/>
    <w:rsid w:val="00445620"/>
    <w:rsid w:val="00446289"/>
    <w:rsid w:val="004535D7"/>
    <w:rsid w:val="00461C4D"/>
    <w:rsid w:val="00467EE3"/>
    <w:rsid w:val="0049505E"/>
    <w:rsid w:val="00495F02"/>
    <w:rsid w:val="004A1A1F"/>
    <w:rsid w:val="004A3A10"/>
    <w:rsid w:val="004C788D"/>
    <w:rsid w:val="004E3B08"/>
    <w:rsid w:val="004E43DD"/>
    <w:rsid w:val="004E66E7"/>
    <w:rsid w:val="00514E87"/>
    <w:rsid w:val="005268CE"/>
    <w:rsid w:val="005277F9"/>
    <w:rsid w:val="005326E2"/>
    <w:rsid w:val="00541B6F"/>
    <w:rsid w:val="00543DC9"/>
    <w:rsid w:val="005460C8"/>
    <w:rsid w:val="005543B9"/>
    <w:rsid w:val="005844EF"/>
    <w:rsid w:val="00585FDB"/>
    <w:rsid w:val="00591756"/>
    <w:rsid w:val="00594C38"/>
    <w:rsid w:val="0059615A"/>
    <w:rsid w:val="005B6755"/>
    <w:rsid w:val="005C5905"/>
    <w:rsid w:val="005E7AB9"/>
    <w:rsid w:val="005F5FEF"/>
    <w:rsid w:val="006102DA"/>
    <w:rsid w:val="0061040C"/>
    <w:rsid w:val="00622C0E"/>
    <w:rsid w:val="00625A38"/>
    <w:rsid w:val="00626D88"/>
    <w:rsid w:val="00634296"/>
    <w:rsid w:val="00656C78"/>
    <w:rsid w:val="00695D0E"/>
    <w:rsid w:val="006A122B"/>
    <w:rsid w:val="006C402A"/>
    <w:rsid w:val="006C4F19"/>
    <w:rsid w:val="006D2D58"/>
    <w:rsid w:val="006F0B11"/>
    <w:rsid w:val="006F1BA6"/>
    <w:rsid w:val="00700ED1"/>
    <w:rsid w:val="00713862"/>
    <w:rsid w:val="00713974"/>
    <w:rsid w:val="00722908"/>
    <w:rsid w:val="00724574"/>
    <w:rsid w:val="00747931"/>
    <w:rsid w:val="00747CB7"/>
    <w:rsid w:val="007523A7"/>
    <w:rsid w:val="00760FC4"/>
    <w:rsid w:val="007725F0"/>
    <w:rsid w:val="007804F9"/>
    <w:rsid w:val="0078101F"/>
    <w:rsid w:val="00790F38"/>
    <w:rsid w:val="007924C1"/>
    <w:rsid w:val="00795207"/>
    <w:rsid w:val="00797796"/>
    <w:rsid w:val="007A18B0"/>
    <w:rsid w:val="007B74CB"/>
    <w:rsid w:val="007C731F"/>
    <w:rsid w:val="007F7DF3"/>
    <w:rsid w:val="008018FD"/>
    <w:rsid w:val="0080218C"/>
    <w:rsid w:val="00804F03"/>
    <w:rsid w:val="00816C56"/>
    <w:rsid w:val="0082496F"/>
    <w:rsid w:val="00827E71"/>
    <w:rsid w:val="008409DA"/>
    <w:rsid w:val="00846001"/>
    <w:rsid w:val="00852C29"/>
    <w:rsid w:val="00886E3F"/>
    <w:rsid w:val="00890DB5"/>
    <w:rsid w:val="008A505B"/>
    <w:rsid w:val="008A53E2"/>
    <w:rsid w:val="008C20AA"/>
    <w:rsid w:val="008C293F"/>
    <w:rsid w:val="008D0073"/>
    <w:rsid w:val="008D0C9C"/>
    <w:rsid w:val="008E594A"/>
    <w:rsid w:val="008E6C4D"/>
    <w:rsid w:val="008F006E"/>
    <w:rsid w:val="008F33F7"/>
    <w:rsid w:val="0090112C"/>
    <w:rsid w:val="00904E10"/>
    <w:rsid w:val="00906A65"/>
    <w:rsid w:val="00923592"/>
    <w:rsid w:val="00926EA1"/>
    <w:rsid w:val="0092707F"/>
    <w:rsid w:val="00934C8C"/>
    <w:rsid w:val="00943D23"/>
    <w:rsid w:val="009441A7"/>
    <w:rsid w:val="00950046"/>
    <w:rsid w:val="00957B6E"/>
    <w:rsid w:val="00963DDA"/>
    <w:rsid w:val="009751C3"/>
    <w:rsid w:val="00981276"/>
    <w:rsid w:val="00982978"/>
    <w:rsid w:val="009A0947"/>
    <w:rsid w:val="009A5454"/>
    <w:rsid w:val="009B35A8"/>
    <w:rsid w:val="009C089B"/>
    <w:rsid w:val="009C1664"/>
    <w:rsid w:val="009C1865"/>
    <w:rsid w:val="009C3B83"/>
    <w:rsid w:val="009C7BB8"/>
    <w:rsid w:val="009D63EA"/>
    <w:rsid w:val="009E46AE"/>
    <w:rsid w:val="009E4975"/>
    <w:rsid w:val="009F73CF"/>
    <w:rsid w:val="00A171E2"/>
    <w:rsid w:val="00A3535E"/>
    <w:rsid w:val="00A37437"/>
    <w:rsid w:val="00A44F3A"/>
    <w:rsid w:val="00A46DC8"/>
    <w:rsid w:val="00A50161"/>
    <w:rsid w:val="00A520E4"/>
    <w:rsid w:val="00A523F2"/>
    <w:rsid w:val="00A81B3A"/>
    <w:rsid w:val="00A85A65"/>
    <w:rsid w:val="00A86734"/>
    <w:rsid w:val="00A923EE"/>
    <w:rsid w:val="00AA3130"/>
    <w:rsid w:val="00AA44DE"/>
    <w:rsid w:val="00AB3CCC"/>
    <w:rsid w:val="00AC0D6A"/>
    <w:rsid w:val="00AC75C0"/>
    <w:rsid w:val="00AE43CA"/>
    <w:rsid w:val="00AF392E"/>
    <w:rsid w:val="00B222F8"/>
    <w:rsid w:val="00B24546"/>
    <w:rsid w:val="00B272BA"/>
    <w:rsid w:val="00B33909"/>
    <w:rsid w:val="00B43687"/>
    <w:rsid w:val="00B62E88"/>
    <w:rsid w:val="00B70556"/>
    <w:rsid w:val="00B87DA5"/>
    <w:rsid w:val="00B93A77"/>
    <w:rsid w:val="00B96420"/>
    <w:rsid w:val="00B96690"/>
    <w:rsid w:val="00BA278D"/>
    <w:rsid w:val="00BB44D0"/>
    <w:rsid w:val="00BC1B00"/>
    <w:rsid w:val="00BD404B"/>
    <w:rsid w:val="00C11CBA"/>
    <w:rsid w:val="00C17253"/>
    <w:rsid w:val="00C239DA"/>
    <w:rsid w:val="00C35212"/>
    <w:rsid w:val="00C36883"/>
    <w:rsid w:val="00C37931"/>
    <w:rsid w:val="00C43EEE"/>
    <w:rsid w:val="00C453A4"/>
    <w:rsid w:val="00C54D76"/>
    <w:rsid w:val="00C55A32"/>
    <w:rsid w:val="00C72606"/>
    <w:rsid w:val="00C82195"/>
    <w:rsid w:val="00C85F78"/>
    <w:rsid w:val="00CC1680"/>
    <w:rsid w:val="00CC3799"/>
    <w:rsid w:val="00CD3799"/>
    <w:rsid w:val="00CD60D7"/>
    <w:rsid w:val="00CF0717"/>
    <w:rsid w:val="00CF2772"/>
    <w:rsid w:val="00D109C7"/>
    <w:rsid w:val="00D27D16"/>
    <w:rsid w:val="00D37129"/>
    <w:rsid w:val="00D40EA8"/>
    <w:rsid w:val="00D564F3"/>
    <w:rsid w:val="00D94C6A"/>
    <w:rsid w:val="00DA0943"/>
    <w:rsid w:val="00DA38D3"/>
    <w:rsid w:val="00DB487E"/>
    <w:rsid w:val="00DB608A"/>
    <w:rsid w:val="00DC5972"/>
    <w:rsid w:val="00DC78A7"/>
    <w:rsid w:val="00DD271F"/>
    <w:rsid w:val="00DD7CF8"/>
    <w:rsid w:val="00E14D00"/>
    <w:rsid w:val="00E178E6"/>
    <w:rsid w:val="00E21A63"/>
    <w:rsid w:val="00E220DA"/>
    <w:rsid w:val="00E222A4"/>
    <w:rsid w:val="00E34D7F"/>
    <w:rsid w:val="00E4754B"/>
    <w:rsid w:val="00E501D8"/>
    <w:rsid w:val="00EA4B9F"/>
    <w:rsid w:val="00EA59FC"/>
    <w:rsid w:val="00EB1AFB"/>
    <w:rsid w:val="00ED6BD3"/>
    <w:rsid w:val="00F14332"/>
    <w:rsid w:val="00F52724"/>
    <w:rsid w:val="00F60FC6"/>
    <w:rsid w:val="00F618DE"/>
    <w:rsid w:val="00F62971"/>
    <w:rsid w:val="00F822DB"/>
    <w:rsid w:val="00F830C5"/>
    <w:rsid w:val="00F90BEA"/>
    <w:rsid w:val="00F97BB1"/>
    <w:rsid w:val="00FB1E52"/>
    <w:rsid w:val="00FB5064"/>
    <w:rsid w:val="00FB7B5F"/>
    <w:rsid w:val="00FD12A0"/>
    <w:rsid w:val="00FD4A24"/>
    <w:rsid w:val="00FE0F90"/>
    <w:rsid w:val="00FE3062"/>
    <w:rsid w:val="00FE6F65"/>
    <w:rsid w:val="00FF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787BE14"/>
  <w15:docId w15:val="{E4AC4665-5655-4172-8B3C-79191CFE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947"/>
    <w:rPr>
      <w:sz w:val="24"/>
      <w:szCs w:val="24"/>
    </w:rPr>
  </w:style>
  <w:style w:type="paragraph" w:styleId="2">
    <w:name w:val="heading 2"/>
    <w:basedOn w:val="a"/>
    <w:next w:val="a"/>
    <w:qFormat/>
    <w:rsid w:val="009A0947"/>
    <w:pPr>
      <w:keepNext/>
      <w:outlineLvl w:val="1"/>
    </w:pPr>
    <w:rPr>
      <w:noProof/>
      <w:szCs w:val="20"/>
    </w:rPr>
  </w:style>
  <w:style w:type="paragraph" w:styleId="3">
    <w:name w:val="heading 3"/>
    <w:basedOn w:val="a"/>
    <w:next w:val="a"/>
    <w:link w:val="30"/>
    <w:qFormat/>
    <w:rsid w:val="009A0947"/>
    <w:pPr>
      <w:keepNext/>
      <w:jc w:val="center"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0947"/>
    <w:pPr>
      <w:jc w:val="center"/>
    </w:pPr>
    <w:rPr>
      <w:sz w:val="44"/>
      <w:szCs w:val="20"/>
    </w:rPr>
  </w:style>
  <w:style w:type="paragraph" w:styleId="a5">
    <w:name w:val="Balloon Text"/>
    <w:basedOn w:val="a"/>
    <w:semiHidden/>
    <w:rsid w:val="00EB1AF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7804F9"/>
    <w:rPr>
      <w:sz w:val="28"/>
      <w:szCs w:val="24"/>
      <w:lang w:val="uk-UA"/>
    </w:rPr>
  </w:style>
  <w:style w:type="character" w:customStyle="1" w:styleId="a4">
    <w:name w:val="Заголовок Знак"/>
    <w:link w:val="a3"/>
    <w:rsid w:val="007804F9"/>
    <w:rPr>
      <w:sz w:val="44"/>
    </w:rPr>
  </w:style>
  <w:style w:type="paragraph" w:styleId="a6">
    <w:name w:val="header"/>
    <w:basedOn w:val="a"/>
    <w:link w:val="a7"/>
    <w:uiPriority w:val="99"/>
    <w:rsid w:val="004C78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C788D"/>
    <w:rPr>
      <w:sz w:val="24"/>
      <w:szCs w:val="24"/>
    </w:rPr>
  </w:style>
  <w:style w:type="paragraph" w:styleId="a8">
    <w:name w:val="footer"/>
    <w:basedOn w:val="a"/>
    <w:link w:val="a9"/>
    <w:rsid w:val="004C78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C788D"/>
    <w:rPr>
      <w:sz w:val="24"/>
      <w:szCs w:val="24"/>
    </w:rPr>
  </w:style>
  <w:style w:type="character" w:styleId="aa">
    <w:name w:val="Hyperlink"/>
    <w:unhideWhenUsed/>
    <w:rsid w:val="00127336"/>
    <w:rPr>
      <w:color w:val="0000FF"/>
      <w:u w:val="single"/>
    </w:rPr>
  </w:style>
  <w:style w:type="paragraph" w:customStyle="1" w:styleId="ab">
    <w:name w:val="Нормальный"/>
    <w:rsid w:val="0012733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Заголовок1"/>
    <w:rsid w:val="004A3A10"/>
    <w:pPr>
      <w:widowControl w:val="0"/>
      <w:autoSpaceDE w:val="0"/>
      <w:autoSpaceDN w:val="0"/>
      <w:adjustRightInd w:val="0"/>
    </w:pPr>
    <w:rPr>
      <w:b/>
      <w:bCs/>
      <w:color w:val="000000"/>
      <w:sz w:val="24"/>
      <w:szCs w:val="24"/>
    </w:rPr>
  </w:style>
  <w:style w:type="paragraph" w:customStyle="1" w:styleId="p3">
    <w:name w:val="p3"/>
    <w:basedOn w:val="a"/>
    <w:rsid w:val="00594C38"/>
    <w:pPr>
      <w:spacing w:before="100" w:beforeAutospacing="1" w:after="100" w:afterAutospacing="1"/>
    </w:p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804F03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Абзац списка1"/>
    <w:basedOn w:val="a"/>
    <w:rsid w:val="00311C5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5844E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5844EF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customStyle="1" w:styleId="ad">
    <w:name w:val="Содержимое таблицы"/>
    <w:basedOn w:val="a"/>
    <w:rsid w:val="005844EF"/>
    <w:pPr>
      <w:suppressLineNumbers/>
      <w:suppressAutoHyphens/>
    </w:pPr>
    <w:rPr>
      <w:sz w:val="20"/>
      <w:szCs w:val="20"/>
      <w:lang w:val="en-US" w:eastAsia="hi-IN" w:bidi="hi-IN"/>
    </w:rPr>
  </w:style>
  <w:style w:type="paragraph" w:customStyle="1" w:styleId="Textbody">
    <w:name w:val="Text body"/>
    <w:basedOn w:val="a"/>
    <w:rsid w:val="005844EF"/>
    <w:pPr>
      <w:widowControl w:val="0"/>
      <w:suppressAutoHyphens/>
      <w:autoSpaceDN w:val="0"/>
      <w:spacing w:after="120"/>
    </w:pPr>
    <w:rPr>
      <w:rFonts w:eastAsia="Andale Sans UI" w:cs="Tahoma"/>
      <w:kern w:val="3"/>
      <w:lang w:val="de-DE" w:eastAsia="ja-JP" w:bidi="fa-IR"/>
    </w:rPr>
  </w:style>
  <w:style w:type="paragraph" w:customStyle="1" w:styleId="ae">
    <w:name w:val="Знак"/>
    <w:basedOn w:val="a"/>
    <w:rsid w:val="00AB3CCC"/>
    <w:rPr>
      <w:sz w:val="20"/>
      <w:szCs w:val="20"/>
      <w:lang w:val="en-US" w:eastAsia="en-US"/>
    </w:rPr>
  </w:style>
  <w:style w:type="character" w:customStyle="1" w:styleId="4">
    <w:name w:val="Основной текст (4)_"/>
    <w:link w:val="40"/>
    <w:rsid w:val="001A722A"/>
    <w:rPr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722A"/>
    <w:pPr>
      <w:widowControl w:val="0"/>
      <w:shd w:val="clear" w:color="auto" w:fill="FFFFFF"/>
      <w:spacing w:before="240" w:line="298" w:lineRule="exact"/>
      <w:ind w:hanging="360"/>
      <w:jc w:val="both"/>
    </w:pPr>
    <w:rPr>
      <w:sz w:val="25"/>
      <w:szCs w:val="25"/>
    </w:rPr>
  </w:style>
  <w:style w:type="paragraph" w:customStyle="1" w:styleId="Style9">
    <w:name w:val="Style9"/>
    <w:basedOn w:val="a"/>
    <w:rsid w:val="008C293F"/>
    <w:pPr>
      <w:widowControl w:val="0"/>
      <w:autoSpaceDE w:val="0"/>
      <w:autoSpaceDN w:val="0"/>
      <w:adjustRightInd w:val="0"/>
      <w:spacing w:line="247" w:lineRule="exact"/>
      <w:ind w:firstLine="43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54EFE13F4798D1C29984BEF067BDE4978C1535B2E0C0AFE1E070E32124A8A0ACB84C683777E7F8f2w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96;&#1072;&#1073;&#1083;&#1086;&#1085;&#1099;\&#1073;&#1083;&#1072;&#1085;&#1082;%20&#1088;&#1072;&#1089;&#1087;&#1086;&#1088;&#1103;&#1078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распоряжения.dot</Template>
  <TotalTime>121</TotalTime>
  <Pages>1</Pages>
  <Words>3474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39</cp:revision>
  <cp:lastPrinted>2024-09-18T12:31:00Z</cp:lastPrinted>
  <dcterms:created xsi:type="dcterms:W3CDTF">2019-10-23T10:40:00Z</dcterms:created>
  <dcterms:modified xsi:type="dcterms:W3CDTF">2025-10-15T05:38:00Z</dcterms:modified>
</cp:coreProperties>
</file>